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7034" w14:textId="2F6A366A" w:rsidR="00356626" w:rsidRPr="00F62A38" w:rsidRDefault="00356626" w:rsidP="00356626">
      <w:pPr>
        <w:pStyle w:val="Head10"/>
      </w:pPr>
      <w:r>
        <w:rPr>
          <w:noProof/>
        </w:rPr>
        <mc:AlternateContent>
          <mc:Choice Requires="wps">
            <w:drawing>
              <wp:anchor distT="0" distB="0" distL="114300" distR="114300" simplePos="0" relativeHeight="251670528" behindDoc="1" locked="0" layoutInCell="1" allowOverlap="1" wp14:anchorId="66619FAD" wp14:editId="4A37A329">
                <wp:simplePos x="0" y="0"/>
                <wp:positionH relativeFrom="page">
                  <wp:posOffset>7110095</wp:posOffset>
                </wp:positionH>
                <wp:positionV relativeFrom="page">
                  <wp:posOffset>629920</wp:posOffset>
                </wp:positionV>
                <wp:extent cx="254000" cy="1011555"/>
                <wp:effectExtent l="0" t="0" r="12700" b="171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C559" w14:textId="77777777" w:rsidR="00356626" w:rsidRDefault="00356626" w:rsidP="00356626">
                            <w:pPr>
                              <w:widowControl w:val="0"/>
                              <w:autoSpaceDE w:val="0"/>
                              <w:autoSpaceDN w:val="0"/>
                              <w:adjustRightInd w:val="0"/>
                              <w:spacing w:line="384" w:lineRule="exact"/>
                              <w:ind w:left="20" w:right="-74"/>
                            </w:pPr>
                            <w:permStart w:id="27726111" w:edGrp="everyone"/>
                            <w:r w:rsidRPr="00F62A38">
                              <w:rPr>
                                <w:b/>
                                <w:caps/>
                                <w:color w:val="7F7F7F"/>
                                <w:w w:val="83"/>
                                <w:sz w:val="36"/>
                              </w:rPr>
                              <w:t>FOR</w:t>
                            </w:r>
                            <w:r>
                              <w:rPr>
                                <w:b/>
                                <w:caps/>
                                <w:color w:val="7F7F7F"/>
                                <w:w w:val="83"/>
                                <w:sz w:val="36"/>
                              </w:rPr>
                              <w:t>M</w:t>
                            </w:r>
                          </w:p>
                          <w:permEnd w:id="27726111"/>
                          <w:p w14:paraId="4D3CC657" w14:textId="77777777" w:rsidR="00356626" w:rsidRDefault="00356626" w:rsidP="00356626"/>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9FAD" id="_x0000_t202" coordsize="21600,21600" o:spt="202" path="m,l,21600r21600,l21600,xe">
                <v:stroke joinstyle="miter"/>
                <v:path gradientshapeok="t" o:connecttype="rect"/>
              </v:shapetype>
              <v:shape id="Text Box 5" o:spid="_x0000_s1026" type="#_x0000_t202" style="position:absolute;margin-left:559.85pt;margin-top:49.6pt;width:20pt;height:79.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" filled="f" stroked="f">
                <v:textbox style="layout-flow:vertical;mso-layout-flow-alt:bottom-to-top" inset="0,0,0,0">
                  <w:txbxContent>
                    <w:p w14:paraId="4341C559" w14:textId="77777777" w:rsidR="00356626" w:rsidRDefault="00356626" w:rsidP="00356626">
                      <w:pPr>
                        <w:widowControl w:val="0"/>
                        <w:autoSpaceDE w:val="0"/>
                        <w:autoSpaceDN w:val="0"/>
                        <w:adjustRightInd w:val="0"/>
                        <w:spacing w:line="384" w:lineRule="exact"/>
                        <w:ind w:left="20" w:right="-74"/>
                      </w:pPr>
                      <w:permStart w:id="27726111" w:edGrp="everyone"/>
                      <w:r w:rsidRPr="00F62A38">
                        <w:rPr>
                          <w:b/>
                          <w:caps/>
                          <w:color w:val="7F7F7F"/>
                          <w:w w:val="83"/>
                          <w:sz w:val="36"/>
                        </w:rPr>
                        <w:t>FOR</w:t>
                      </w:r>
                      <w:r>
                        <w:rPr>
                          <w:b/>
                          <w:caps/>
                          <w:color w:val="7F7F7F"/>
                          <w:w w:val="83"/>
                          <w:sz w:val="36"/>
                        </w:rPr>
                        <w:t>M</w:t>
                      </w:r>
                    </w:p>
                    <w:permEnd w:id="27726111"/>
                    <w:p w14:paraId="4D3CC657" w14:textId="77777777" w:rsidR="00356626" w:rsidRDefault="00356626" w:rsidP="00356626"/>
                  </w:txbxContent>
                </v:textbox>
                <w10:wrap anchorx="page" anchory="page"/>
              </v:shape>
            </w:pict>
          </mc:Fallback>
        </mc:AlternateContent>
      </w:r>
      <w:r>
        <w:tab/>
      </w:r>
      <w:r>
        <w:tab/>
      </w:r>
      <w:r>
        <w:tab/>
      </w:r>
    </w:p>
    <w:p w14:paraId="4CC235DC" w14:textId="77777777" w:rsidR="00356626" w:rsidRPr="00356626" w:rsidRDefault="00356626" w:rsidP="00356626">
      <w:pPr>
        <w:pStyle w:val="Head10"/>
        <w:rPr>
          <w:rFonts w:eastAsiaTheme="majorEastAsia"/>
          <w:color w:val="E31837" w:themeColor="accent1"/>
          <w:szCs w:val="32"/>
          <w:lang w:val="en-IN" w:eastAsia="en-US"/>
        </w:rPr>
      </w:pPr>
      <w:r w:rsidRPr="00356626">
        <w:rPr>
          <w:rFonts w:eastAsiaTheme="majorEastAsia"/>
          <w:color w:val="E31837" w:themeColor="accent1"/>
          <w:szCs w:val="32"/>
          <w:lang w:val="en-IN" w:eastAsia="en-US"/>
        </w:rPr>
        <w:t>IELTS Enquiry on Results Form</w:t>
      </w:r>
    </w:p>
    <w:p w14:paraId="519910E3" w14:textId="77777777" w:rsidR="00356626" w:rsidRPr="00F62A38" w:rsidRDefault="00356626" w:rsidP="00356626">
      <w:pPr>
        <w:pStyle w:val="Head10"/>
      </w:pPr>
      <w:r>
        <w:t>Part A</w:t>
      </w:r>
    </w:p>
    <w:p w14:paraId="7829B7BE" w14:textId="77777777" w:rsidR="00356626" w:rsidRDefault="00356626" w:rsidP="00356626">
      <w:pPr>
        <w:pStyle w:val="Subhead2-11pt"/>
      </w:pPr>
      <w:r>
        <w:t>Notes for test takers on the submission of Enquiries on Results (EOR)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6"/>
      </w:tblGrid>
      <w:tr w:rsidR="00356626" w14:paraId="0B09381F" w14:textId="77777777" w:rsidTr="00914426">
        <w:tc>
          <w:tcPr>
            <w:tcW w:w="5040" w:type="dxa"/>
          </w:tcPr>
          <w:p w14:paraId="737AE7B6" w14:textId="17F4B905" w:rsidR="00356626" w:rsidRPr="00552E80" w:rsidRDefault="00356626" w:rsidP="00914426">
            <w:pPr>
              <w:pStyle w:val="Bodynumberlist"/>
              <w:rPr>
                <w:sz w:val="18"/>
                <w:szCs w:val="18"/>
              </w:rPr>
            </w:pPr>
            <w:r w:rsidRPr="00552E80">
              <w:rPr>
                <w:sz w:val="18"/>
                <w:szCs w:val="18"/>
              </w:rPr>
              <w:t xml:space="preserve">1 </w:t>
            </w:r>
            <w:r w:rsidRPr="00552E80">
              <w:rPr>
                <w:sz w:val="18"/>
                <w:szCs w:val="18"/>
              </w:rPr>
              <w:tab/>
              <w:t>You can choose to undertake an Enquiry on Results – which means having your IELTS test re-</w:t>
            </w:r>
            <w:r w:rsidR="00BD1748" w:rsidRPr="00552E80">
              <w:rPr>
                <w:sz w:val="18"/>
                <w:szCs w:val="18"/>
              </w:rPr>
              <w:t>marked.</w:t>
            </w:r>
          </w:p>
          <w:p w14:paraId="4D181C57" w14:textId="77777777" w:rsidR="00356626" w:rsidRPr="00552E80" w:rsidRDefault="00356626" w:rsidP="00914426">
            <w:pPr>
              <w:pStyle w:val="Bodynumberlist"/>
              <w:rPr>
                <w:sz w:val="18"/>
                <w:szCs w:val="18"/>
              </w:rPr>
            </w:pPr>
            <w:r w:rsidRPr="00552E80">
              <w:rPr>
                <w:sz w:val="18"/>
                <w:szCs w:val="18"/>
              </w:rPr>
              <w:tab/>
              <w:t>You must make this request within six weeks of your test date. Your test will be sent to the head office of British Council or IDP: IA for re-marking by Senior Examiners</w:t>
            </w:r>
          </w:p>
          <w:p w14:paraId="31040CC0" w14:textId="46264102" w:rsidR="00356626" w:rsidRPr="00552E80" w:rsidRDefault="00356626" w:rsidP="00914426">
            <w:pPr>
              <w:pStyle w:val="Bodynumberlist"/>
              <w:rPr>
                <w:sz w:val="18"/>
                <w:szCs w:val="18"/>
              </w:rPr>
            </w:pPr>
            <w:r w:rsidRPr="00552E80">
              <w:rPr>
                <w:sz w:val="18"/>
                <w:szCs w:val="18"/>
              </w:rPr>
              <w:t xml:space="preserve">2 </w:t>
            </w:r>
            <w:r w:rsidRPr="00552E80">
              <w:rPr>
                <w:sz w:val="18"/>
                <w:szCs w:val="18"/>
              </w:rPr>
              <w:tab/>
              <w:t xml:space="preserve">You can choose to have one or more parts of your test re-marked. The fee is the same </w:t>
            </w:r>
            <w:r w:rsidR="00AC4911" w:rsidRPr="00552E80">
              <w:rPr>
                <w:sz w:val="18"/>
                <w:szCs w:val="18"/>
              </w:rPr>
              <w:t>regardless.</w:t>
            </w:r>
          </w:p>
          <w:p w14:paraId="0369DEBF" w14:textId="56D1F5D0" w:rsidR="00356626" w:rsidRPr="00552E80" w:rsidRDefault="00356626" w:rsidP="00914426">
            <w:pPr>
              <w:pStyle w:val="Bodynumberlist"/>
              <w:rPr>
                <w:sz w:val="18"/>
                <w:szCs w:val="18"/>
              </w:rPr>
            </w:pPr>
            <w:r w:rsidRPr="00552E80">
              <w:rPr>
                <w:sz w:val="18"/>
                <w:szCs w:val="18"/>
              </w:rPr>
              <w:t>3</w:t>
            </w:r>
            <w:r w:rsidRPr="00552E80">
              <w:rPr>
                <w:sz w:val="18"/>
                <w:szCs w:val="18"/>
              </w:rPr>
              <w:tab/>
              <w:t xml:space="preserve">You will be charged a fee as determined by the Test Partners.  You will receive a full refund if your result is changed to a higher band </w:t>
            </w:r>
            <w:r w:rsidR="00AC4911" w:rsidRPr="00552E80">
              <w:rPr>
                <w:sz w:val="18"/>
                <w:szCs w:val="18"/>
              </w:rPr>
              <w:t>score.</w:t>
            </w:r>
            <w:r w:rsidRPr="00552E80">
              <w:rPr>
                <w:sz w:val="18"/>
                <w:szCs w:val="18"/>
              </w:rPr>
              <w:t xml:space="preserve"> </w:t>
            </w:r>
          </w:p>
          <w:p w14:paraId="0F92F352" w14:textId="5D841F5A" w:rsidR="00356626" w:rsidRDefault="00356626" w:rsidP="00914426">
            <w:pPr>
              <w:pStyle w:val="Bodynumberlist"/>
            </w:pPr>
            <w:r w:rsidRPr="00552E80">
              <w:rPr>
                <w:sz w:val="18"/>
                <w:szCs w:val="18"/>
              </w:rPr>
              <w:t xml:space="preserve">4 </w:t>
            </w:r>
            <w:r w:rsidRPr="00552E80">
              <w:rPr>
                <w:sz w:val="18"/>
                <w:szCs w:val="18"/>
              </w:rPr>
              <w:tab/>
              <w:t>Complete the form below and forward it with payment to the IELTS Administrator at your test centre. The IELTS centre can inform you of the required fee</w:t>
            </w:r>
            <w:r w:rsidR="002E6335">
              <w:rPr>
                <w:sz w:val="18"/>
                <w:szCs w:val="18"/>
              </w:rPr>
              <w:t>.</w:t>
            </w:r>
          </w:p>
        </w:tc>
        <w:tc>
          <w:tcPr>
            <w:tcW w:w="5040" w:type="dxa"/>
          </w:tcPr>
          <w:p w14:paraId="138D5188" w14:textId="77777777" w:rsidR="00356626" w:rsidRDefault="00356626" w:rsidP="00914426">
            <w:pPr>
              <w:pStyle w:val="Bodynumberlist"/>
              <w:rPr>
                <w:sz w:val="18"/>
                <w:szCs w:val="18"/>
              </w:rPr>
            </w:pPr>
            <w:r w:rsidRPr="00552E80">
              <w:rPr>
                <w:sz w:val="18"/>
                <w:szCs w:val="18"/>
              </w:rPr>
              <w:t>5</w:t>
            </w:r>
            <w:r w:rsidRPr="00552E80">
              <w:rPr>
                <w:sz w:val="18"/>
                <w:szCs w:val="18"/>
              </w:rPr>
              <w:tab/>
              <w:t>The re-mark is done by trained Clerical Markers and senior examiners employed by British Council and IDP: IA</w:t>
            </w:r>
          </w:p>
          <w:p w14:paraId="2F7D7F7C" w14:textId="77777777" w:rsidR="00356626" w:rsidRPr="00552E80" w:rsidRDefault="00356626" w:rsidP="00914426">
            <w:pPr>
              <w:pStyle w:val="Bodynumberlist"/>
              <w:rPr>
                <w:sz w:val="18"/>
                <w:szCs w:val="18"/>
              </w:rPr>
            </w:pPr>
          </w:p>
          <w:p w14:paraId="511424D1" w14:textId="597DACAD" w:rsidR="00356626" w:rsidRPr="00552E80" w:rsidRDefault="00356626" w:rsidP="00914426">
            <w:pPr>
              <w:pStyle w:val="Bodynumberlist"/>
              <w:rPr>
                <w:sz w:val="18"/>
                <w:szCs w:val="18"/>
              </w:rPr>
            </w:pPr>
            <w:r w:rsidRPr="00740DF3">
              <w:rPr>
                <w:sz w:val="18"/>
                <w:szCs w:val="18"/>
              </w:rPr>
              <w:t xml:space="preserve">6     </w:t>
            </w:r>
            <w:r w:rsidR="00AC4911">
              <w:rPr>
                <w:sz w:val="18"/>
                <w:szCs w:val="18"/>
              </w:rPr>
              <w:t xml:space="preserve"> </w:t>
            </w:r>
            <w:r w:rsidRPr="00AC4911">
              <w:rPr>
                <w:sz w:val="18"/>
                <w:szCs w:val="18"/>
              </w:rPr>
              <w:t xml:space="preserve">British Council / IDP: IA Head Office will notify your test centre of the re-mark result. </w:t>
            </w:r>
            <w:r w:rsidR="00BD1748" w:rsidRPr="00BD1748">
              <w:rPr>
                <w:sz w:val="18"/>
                <w:szCs w:val="18"/>
              </w:rPr>
              <w:t>The outcome of Enquiry on Result (EOR) can become available on the same day as your application and up to 21 days after your application. The time it takes depends on several factors, including the number of sections you’ve asked us to re-mark. If you have not received a response after 21 days, please contact your test centre.</w:t>
            </w:r>
            <w:r w:rsidRPr="00552E80">
              <w:rPr>
                <w:sz w:val="18"/>
                <w:szCs w:val="18"/>
              </w:rPr>
              <w:t xml:space="preserve"> </w:t>
            </w:r>
          </w:p>
          <w:p w14:paraId="0CD54E9B" w14:textId="77777777" w:rsidR="00356626" w:rsidRDefault="00356626" w:rsidP="00914426">
            <w:pPr>
              <w:pStyle w:val="Bodynumberlist"/>
            </w:pPr>
            <w:r w:rsidRPr="00552E80">
              <w:rPr>
                <w:sz w:val="18"/>
                <w:szCs w:val="18"/>
              </w:rPr>
              <w:t>7</w:t>
            </w:r>
            <w:r w:rsidRPr="00552E80">
              <w:rPr>
                <w:sz w:val="18"/>
                <w:szCs w:val="18"/>
              </w:rPr>
              <w:tab/>
            </w:r>
            <w:r w:rsidRPr="00FA3975">
              <w:rPr>
                <w:sz w:val="18"/>
                <w:szCs w:val="18"/>
              </w:rPr>
              <w:t xml:space="preserve">You will receive an EOR letter stating your </w:t>
            </w:r>
            <w:proofErr w:type="gramStart"/>
            <w:r w:rsidRPr="00FA3975">
              <w:rPr>
                <w:sz w:val="18"/>
                <w:szCs w:val="18"/>
              </w:rPr>
              <w:t>final result</w:t>
            </w:r>
            <w:proofErr w:type="gramEnd"/>
            <w:r w:rsidRPr="00FA3975">
              <w:rPr>
                <w:sz w:val="18"/>
                <w:szCs w:val="18"/>
              </w:rPr>
              <w:t xml:space="preserve"> status. You will be required to return your previously issued</w:t>
            </w:r>
            <w:r>
              <w:rPr>
                <w:sz w:val="18"/>
                <w:szCs w:val="18"/>
              </w:rPr>
              <w:t xml:space="preserve"> hard copy of</w:t>
            </w:r>
            <w:r w:rsidRPr="00FA3975">
              <w:rPr>
                <w:sz w:val="18"/>
                <w:szCs w:val="18"/>
              </w:rPr>
              <w:t xml:space="preserve"> Test Report Form if your result is changed before a new one can be issued. You should make all enquiries regarding the progress of your re-mark to your original test centre.</w:t>
            </w:r>
          </w:p>
          <w:p w14:paraId="6E353A44" w14:textId="77777777" w:rsidR="00356626" w:rsidRDefault="00356626" w:rsidP="00914426">
            <w:pPr>
              <w:pStyle w:val="Subhead3-9ptboldital"/>
              <w:spacing w:after="120"/>
              <w:ind w:left="0" w:firstLine="0"/>
            </w:pPr>
          </w:p>
        </w:tc>
      </w:tr>
    </w:tbl>
    <w:p w14:paraId="7BBAA2A6" w14:textId="73462928" w:rsidR="00356626" w:rsidRPr="00552E80" w:rsidRDefault="00356626" w:rsidP="00356626">
      <w:pPr>
        <w:pStyle w:val="Subhead3-9ptboldital"/>
        <w:spacing w:after="120"/>
        <w:ind w:left="0" w:firstLine="0"/>
        <w:rPr>
          <w:sz w:val="20"/>
        </w:rPr>
      </w:pPr>
      <w:r w:rsidRPr="00552E80">
        <w:rPr>
          <w:sz w:val="20"/>
        </w:rPr>
        <w:t xml:space="preserve">To be completed by </w:t>
      </w:r>
      <w:r>
        <w:rPr>
          <w:sz w:val="20"/>
        </w:rPr>
        <w:t>the</w:t>
      </w:r>
      <w:r w:rsidRPr="00552E80">
        <w:rPr>
          <w:sz w:val="20"/>
        </w:rPr>
        <w:t xml:space="preserve"> </w:t>
      </w:r>
      <w:r w:rsidR="00502669">
        <w:rPr>
          <w:sz w:val="20"/>
        </w:rPr>
        <w:t>test taker</w:t>
      </w:r>
      <w:r w:rsidRPr="00552E80">
        <w:rPr>
          <w:sz w:val="20"/>
        </w:rPr>
        <w:t xml:space="preserve"> </w:t>
      </w:r>
    </w:p>
    <w:tbl>
      <w:tblPr>
        <w:tblStyle w:val="TableGrid"/>
        <w:tblW w:w="0" w:type="auto"/>
        <w:tblInd w:w="108" w:type="dxa"/>
        <w:tblLook w:val="04A0" w:firstRow="1" w:lastRow="0" w:firstColumn="1" w:lastColumn="0" w:noHBand="0" w:noVBand="1"/>
      </w:tblPr>
      <w:tblGrid>
        <w:gridCol w:w="1985"/>
        <w:gridCol w:w="2835"/>
      </w:tblGrid>
      <w:tr w:rsidR="00356626" w:rsidRPr="00552E80" w14:paraId="36A830EA" w14:textId="77777777" w:rsidTr="00914426">
        <w:tc>
          <w:tcPr>
            <w:tcW w:w="1985" w:type="dxa"/>
            <w:shd w:val="clear" w:color="auto" w:fill="F2F2F2" w:themeFill="background1" w:themeFillShade="F2"/>
          </w:tcPr>
          <w:p w14:paraId="41FEACA5" w14:textId="77777777" w:rsidR="00356626" w:rsidRPr="00552E80" w:rsidRDefault="00356626" w:rsidP="00914426">
            <w:pPr>
              <w:pStyle w:val="Subhead3-9ptboldital"/>
              <w:spacing w:after="120"/>
              <w:ind w:left="0" w:firstLine="0"/>
              <w:jc w:val="center"/>
              <w:rPr>
                <w:b w:val="0"/>
                <w:i w:val="0"/>
                <w:szCs w:val="18"/>
              </w:rPr>
            </w:pPr>
            <w:r w:rsidRPr="00552E80">
              <w:rPr>
                <w:b w:val="0"/>
                <w:i w:val="0"/>
                <w:szCs w:val="18"/>
              </w:rPr>
              <w:t>Test date</w:t>
            </w:r>
            <w:r>
              <w:rPr>
                <w:b w:val="0"/>
                <w:i w:val="0"/>
                <w:szCs w:val="18"/>
              </w:rPr>
              <w:t>:</w:t>
            </w:r>
          </w:p>
        </w:tc>
        <w:tc>
          <w:tcPr>
            <w:tcW w:w="2835" w:type="dxa"/>
          </w:tcPr>
          <w:p w14:paraId="623216F9" w14:textId="77777777" w:rsidR="00356626" w:rsidRPr="00552E80" w:rsidRDefault="00356626" w:rsidP="00914426">
            <w:pPr>
              <w:pStyle w:val="Subhead3-9ptboldital"/>
              <w:spacing w:after="120"/>
              <w:ind w:left="0" w:firstLine="0"/>
              <w:rPr>
                <w:b w:val="0"/>
                <w:i w:val="0"/>
                <w:szCs w:val="18"/>
              </w:rPr>
            </w:pPr>
            <w:r w:rsidRPr="00552E80">
              <w:rPr>
                <w:szCs w:val="18"/>
              </w:rPr>
              <w:t xml:space="preserve">             /                 /</w:t>
            </w:r>
            <w:r w:rsidRPr="00552E80">
              <w:rPr>
                <w:szCs w:val="18"/>
              </w:rPr>
              <w:tab/>
              <w:t xml:space="preserve">         </w:t>
            </w:r>
          </w:p>
        </w:tc>
      </w:tr>
    </w:tbl>
    <w:p w14:paraId="6D694E68" w14:textId="77777777" w:rsidR="00356626" w:rsidRPr="00552E80" w:rsidRDefault="00356626" w:rsidP="00356626">
      <w:pPr>
        <w:pStyle w:val="Bodynumberlist"/>
        <w:rPr>
          <w:sz w:val="18"/>
          <w:szCs w:val="18"/>
        </w:rPr>
      </w:pPr>
    </w:p>
    <w:tbl>
      <w:tblPr>
        <w:tblpPr w:leftFromText="180" w:rightFromText="180" w:vertAnchor="text" w:horzAnchor="margin" w:tblpY="-37"/>
        <w:tblW w:w="9361" w:type="dxa"/>
        <w:tblLayout w:type="fixed"/>
        <w:tblCellMar>
          <w:left w:w="0" w:type="dxa"/>
          <w:right w:w="0" w:type="dxa"/>
        </w:tblCellMar>
        <w:tblLook w:val="0000" w:firstRow="0" w:lastRow="0" w:firstColumn="0" w:lastColumn="0" w:noHBand="0" w:noVBand="0"/>
      </w:tblPr>
      <w:tblGrid>
        <w:gridCol w:w="2029"/>
        <w:gridCol w:w="3363"/>
        <w:gridCol w:w="1701"/>
        <w:gridCol w:w="2268"/>
      </w:tblGrid>
      <w:tr w:rsidR="00356626" w:rsidRPr="00552E80" w14:paraId="5E944E57" w14:textId="77777777" w:rsidTr="00914426">
        <w:trPr>
          <w:trHeight w:hRule="exact" w:val="577"/>
        </w:trPr>
        <w:tc>
          <w:tcPr>
            <w:tcW w:w="2029" w:type="dxa"/>
            <w:tcBorders>
              <w:top w:val="single" w:sz="4" w:space="0" w:color="000000"/>
              <w:left w:val="single" w:sz="4" w:space="0" w:color="000000"/>
              <w:bottom w:val="single" w:sz="4" w:space="0" w:color="000000"/>
              <w:right w:val="single" w:sz="4" w:space="0" w:color="000000"/>
            </w:tcBorders>
            <w:shd w:val="clear" w:color="auto" w:fill="E5E5E5"/>
          </w:tcPr>
          <w:p w14:paraId="7BF1DDF8" w14:textId="77777777" w:rsidR="00356626" w:rsidRPr="00552E80" w:rsidRDefault="00356626" w:rsidP="00914426">
            <w:pPr>
              <w:widowControl w:val="0"/>
              <w:autoSpaceDE w:val="0"/>
              <w:autoSpaceDN w:val="0"/>
              <w:adjustRightInd w:val="0"/>
              <w:spacing w:before="8" w:line="140" w:lineRule="exact"/>
              <w:ind w:right="-20"/>
              <w:jc w:val="center"/>
              <w:rPr>
                <w:sz w:val="18"/>
                <w:szCs w:val="18"/>
              </w:rPr>
            </w:pPr>
          </w:p>
          <w:p w14:paraId="08DD6C68" w14:textId="77777777" w:rsidR="00356626" w:rsidRPr="00552E80" w:rsidRDefault="00356626" w:rsidP="00914426">
            <w:pPr>
              <w:widowControl w:val="0"/>
              <w:autoSpaceDE w:val="0"/>
              <w:autoSpaceDN w:val="0"/>
              <w:adjustRightInd w:val="0"/>
              <w:ind w:right="-20"/>
              <w:jc w:val="center"/>
              <w:rPr>
                <w:sz w:val="18"/>
                <w:szCs w:val="18"/>
              </w:rPr>
            </w:pPr>
            <w:r w:rsidRPr="00552E80">
              <w:rPr>
                <w:sz w:val="18"/>
                <w:szCs w:val="18"/>
              </w:rPr>
              <w:t>Centre</w:t>
            </w:r>
            <w:r w:rsidRPr="00552E80">
              <w:rPr>
                <w:spacing w:val="21"/>
                <w:sz w:val="18"/>
                <w:szCs w:val="18"/>
              </w:rPr>
              <w:t xml:space="preserve"> </w:t>
            </w:r>
            <w:r w:rsidRPr="00552E80">
              <w:rPr>
                <w:sz w:val="18"/>
                <w:szCs w:val="18"/>
              </w:rPr>
              <w:t>name:</w:t>
            </w:r>
          </w:p>
        </w:tc>
        <w:tc>
          <w:tcPr>
            <w:tcW w:w="3363" w:type="dxa"/>
            <w:tcBorders>
              <w:top w:val="single" w:sz="4" w:space="0" w:color="000000"/>
              <w:left w:val="single" w:sz="4" w:space="0" w:color="000000"/>
              <w:bottom w:val="single" w:sz="4" w:space="0" w:color="000000"/>
              <w:right w:val="single" w:sz="4" w:space="0" w:color="000000"/>
            </w:tcBorders>
          </w:tcPr>
          <w:p w14:paraId="31948841" w14:textId="77777777" w:rsidR="00356626" w:rsidRPr="00552E80" w:rsidRDefault="00356626" w:rsidP="00914426">
            <w:pPr>
              <w:widowControl w:val="0"/>
              <w:autoSpaceDE w:val="0"/>
              <w:autoSpaceDN w:val="0"/>
              <w:adjustRightInd w:val="0"/>
              <w:rPr>
                <w:sz w:val="18"/>
                <w:szCs w:val="18"/>
              </w:rPr>
            </w:pPr>
            <w:permStart w:id="965700639" w:edGrp="everyone"/>
            <w:permEnd w:id="965700639"/>
          </w:p>
        </w:tc>
        <w:tc>
          <w:tcPr>
            <w:tcW w:w="1701" w:type="dxa"/>
            <w:tcBorders>
              <w:top w:val="single" w:sz="4" w:space="0" w:color="000000"/>
              <w:left w:val="single" w:sz="4" w:space="0" w:color="000000"/>
              <w:bottom w:val="single" w:sz="4" w:space="0" w:color="000000"/>
              <w:right w:val="single" w:sz="4" w:space="0" w:color="000000"/>
            </w:tcBorders>
            <w:shd w:val="clear" w:color="auto" w:fill="E5E5E5"/>
          </w:tcPr>
          <w:p w14:paraId="2A3C017A" w14:textId="77777777" w:rsidR="00356626" w:rsidRPr="00552E80" w:rsidRDefault="00356626" w:rsidP="00914426">
            <w:pPr>
              <w:widowControl w:val="0"/>
              <w:autoSpaceDE w:val="0"/>
              <w:autoSpaceDN w:val="0"/>
              <w:adjustRightInd w:val="0"/>
              <w:spacing w:before="8" w:line="140" w:lineRule="exact"/>
              <w:ind w:right="-20"/>
              <w:jc w:val="center"/>
              <w:rPr>
                <w:sz w:val="18"/>
                <w:szCs w:val="18"/>
              </w:rPr>
            </w:pPr>
          </w:p>
          <w:p w14:paraId="5B117352" w14:textId="77777777" w:rsidR="00356626" w:rsidRPr="00552E80" w:rsidRDefault="00356626" w:rsidP="00914426">
            <w:pPr>
              <w:widowControl w:val="0"/>
              <w:autoSpaceDE w:val="0"/>
              <w:autoSpaceDN w:val="0"/>
              <w:adjustRightInd w:val="0"/>
              <w:ind w:left="100" w:right="-20"/>
              <w:jc w:val="center"/>
              <w:rPr>
                <w:sz w:val="18"/>
                <w:szCs w:val="18"/>
              </w:rPr>
            </w:pPr>
            <w:r w:rsidRPr="00552E80">
              <w:rPr>
                <w:sz w:val="18"/>
                <w:szCs w:val="18"/>
              </w:rPr>
              <w:t>Centre</w:t>
            </w:r>
            <w:r w:rsidRPr="00552E80">
              <w:rPr>
                <w:spacing w:val="21"/>
                <w:sz w:val="18"/>
                <w:szCs w:val="18"/>
              </w:rPr>
              <w:t xml:space="preserve"> </w:t>
            </w:r>
            <w:r w:rsidRPr="00552E80">
              <w:rPr>
                <w:sz w:val="18"/>
                <w:szCs w:val="18"/>
              </w:rPr>
              <w:t>number:</w:t>
            </w:r>
          </w:p>
        </w:tc>
        <w:tc>
          <w:tcPr>
            <w:tcW w:w="2268" w:type="dxa"/>
            <w:tcBorders>
              <w:top w:val="single" w:sz="4" w:space="0" w:color="000000"/>
              <w:left w:val="single" w:sz="4" w:space="0" w:color="000000"/>
              <w:bottom w:val="single" w:sz="4" w:space="0" w:color="000000"/>
              <w:right w:val="single" w:sz="4" w:space="0" w:color="000000"/>
            </w:tcBorders>
          </w:tcPr>
          <w:p w14:paraId="4781EE00" w14:textId="77777777" w:rsidR="00356626" w:rsidRPr="00552E80" w:rsidRDefault="00356626" w:rsidP="00914426">
            <w:pPr>
              <w:widowControl w:val="0"/>
              <w:autoSpaceDE w:val="0"/>
              <w:autoSpaceDN w:val="0"/>
              <w:adjustRightInd w:val="0"/>
              <w:rPr>
                <w:sz w:val="18"/>
                <w:szCs w:val="18"/>
              </w:rPr>
            </w:pPr>
            <w:permStart w:id="992638234" w:edGrp="everyone"/>
            <w:permEnd w:id="992638234"/>
          </w:p>
        </w:tc>
      </w:tr>
      <w:tr w:rsidR="00356626" w:rsidRPr="00552E80" w14:paraId="64A56819" w14:textId="77777777" w:rsidTr="00914426">
        <w:trPr>
          <w:trHeight w:hRule="exact" w:val="577"/>
        </w:trPr>
        <w:tc>
          <w:tcPr>
            <w:tcW w:w="2029" w:type="dxa"/>
            <w:tcBorders>
              <w:top w:val="single" w:sz="4" w:space="0" w:color="000000"/>
              <w:left w:val="single" w:sz="4" w:space="0" w:color="000000"/>
              <w:bottom w:val="single" w:sz="4" w:space="0" w:color="000000"/>
              <w:right w:val="single" w:sz="4" w:space="0" w:color="000000"/>
            </w:tcBorders>
            <w:shd w:val="clear" w:color="auto" w:fill="E5E5E5"/>
          </w:tcPr>
          <w:p w14:paraId="7A8E3F5C" w14:textId="77777777" w:rsidR="00356626" w:rsidRPr="00552E80" w:rsidRDefault="00356626" w:rsidP="00914426">
            <w:pPr>
              <w:widowControl w:val="0"/>
              <w:autoSpaceDE w:val="0"/>
              <w:autoSpaceDN w:val="0"/>
              <w:adjustRightInd w:val="0"/>
              <w:spacing w:before="1" w:line="170" w:lineRule="exact"/>
              <w:ind w:right="-20"/>
              <w:jc w:val="center"/>
              <w:rPr>
                <w:sz w:val="18"/>
                <w:szCs w:val="18"/>
              </w:rPr>
            </w:pPr>
          </w:p>
          <w:p w14:paraId="3E21B1DF" w14:textId="35F540F3" w:rsidR="00356626" w:rsidRPr="00552E80" w:rsidRDefault="00875E5F" w:rsidP="00914426">
            <w:pPr>
              <w:widowControl w:val="0"/>
              <w:autoSpaceDE w:val="0"/>
              <w:autoSpaceDN w:val="0"/>
              <w:adjustRightInd w:val="0"/>
              <w:ind w:right="-20"/>
              <w:jc w:val="center"/>
              <w:rPr>
                <w:sz w:val="18"/>
                <w:szCs w:val="18"/>
              </w:rPr>
            </w:pPr>
            <w:r>
              <w:rPr>
                <w:sz w:val="18"/>
                <w:szCs w:val="18"/>
              </w:rPr>
              <w:t>Test taker’s</w:t>
            </w:r>
            <w:r w:rsidR="00356626" w:rsidRPr="00552E80">
              <w:rPr>
                <w:sz w:val="18"/>
                <w:szCs w:val="18"/>
              </w:rPr>
              <w:t xml:space="preserve"> name:</w:t>
            </w:r>
          </w:p>
        </w:tc>
        <w:tc>
          <w:tcPr>
            <w:tcW w:w="3363" w:type="dxa"/>
            <w:tcBorders>
              <w:top w:val="single" w:sz="4" w:space="0" w:color="000000"/>
              <w:left w:val="single" w:sz="4" w:space="0" w:color="000000"/>
              <w:bottom w:val="single" w:sz="4" w:space="0" w:color="000000"/>
              <w:right w:val="single" w:sz="4" w:space="0" w:color="000000"/>
            </w:tcBorders>
          </w:tcPr>
          <w:p w14:paraId="2DB17ED2" w14:textId="77777777" w:rsidR="00356626" w:rsidRPr="00552E80" w:rsidRDefault="00356626" w:rsidP="00914426">
            <w:pPr>
              <w:widowControl w:val="0"/>
              <w:autoSpaceDE w:val="0"/>
              <w:autoSpaceDN w:val="0"/>
              <w:adjustRightInd w:val="0"/>
              <w:rPr>
                <w:sz w:val="18"/>
                <w:szCs w:val="18"/>
              </w:rPr>
            </w:pPr>
            <w:permStart w:id="1831827199" w:edGrp="everyone"/>
            <w:permEnd w:id="1831827199"/>
          </w:p>
        </w:tc>
        <w:tc>
          <w:tcPr>
            <w:tcW w:w="1701" w:type="dxa"/>
            <w:tcBorders>
              <w:top w:val="single" w:sz="4" w:space="0" w:color="000000"/>
              <w:left w:val="single" w:sz="4" w:space="0" w:color="000000"/>
              <w:bottom w:val="single" w:sz="4" w:space="0" w:color="000000"/>
              <w:right w:val="single" w:sz="4" w:space="0" w:color="000000"/>
            </w:tcBorders>
            <w:shd w:val="clear" w:color="auto" w:fill="E5E5E5"/>
          </w:tcPr>
          <w:p w14:paraId="0D5B0AB8" w14:textId="77777777" w:rsidR="00356626" w:rsidRPr="00552E80" w:rsidRDefault="00356626" w:rsidP="00914426">
            <w:pPr>
              <w:widowControl w:val="0"/>
              <w:autoSpaceDE w:val="0"/>
              <w:autoSpaceDN w:val="0"/>
              <w:adjustRightInd w:val="0"/>
              <w:spacing w:before="1" w:line="170" w:lineRule="exact"/>
              <w:ind w:right="-20"/>
              <w:jc w:val="center"/>
              <w:rPr>
                <w:sz w:val="18"/>
                <w:szCs w:val="18"/>
              </w:rPr>
            </w:pPr>
          </w:p>
          <w:p w14:paraId="78B6F2CE" w14:textId="2FABFA97" w:rsidR="00356626" w:rsidRPr="00552E80" w:rsidRDefault="00502669" w:rsidP="00914426">
            <w:pPr>
              <w:widowControl w:val="0"/>
              <w:autoSpaceDE w:val="0"/>
              <w:autoSpaceDN w:val="0"/>
              <w:adjustRightInd w:val="0"/>
              <w:ind w:left="100" w:right="-20"/>
              <w:jc w:val="center"/>
              <w:rPr>
                <w:sz w:val="18"/>
                <w:szCs w:val="18"/>
              </w:rPr>
            </w:pPr>
            <w:r>
              <w:rPr>
                <w:sz w:val="18"/>
                <w:szCs w:val="18"/>
              </w:rPr>
              <w:t xml:space="preserve">Test taker </w:t>
            </w:r>
            <w:r w:rsidR="00356626" w:rsidRPr="00552E80">
              <w:rPr>
                <w:sz w:val="18"/>
                <w:szCs w:val="18"/>
              </w:rPr>
              <w:t>number:</w:t>
            </w:r>
          </w:p>
        </w:tc>
        <w:tc>
          <w:tcPr>
            <w:tcW w:w="2268" w:type="dxa"/>
            <w:tcBorders>
              <w:top w:val="single" w:sz="4" w:space="0" w:color="000000"/>
              <w:left w:val="single" w:sz="4" w:space="0" w:color="000000"/>
              <w:bottom w:val="single" w:sz="4" w:space="0" w:color="000000"/>
              <w:right w:val="single" w:sz="4" w:space="0" w:color="000000"/>
            </w:tcBorders>
          </w:tcPr>
          <w:p w14:paraId="1D8DD15C" w14:textId="77777777" w:rsidR="00356626" w:rsidRPr="00552E80" w:rsidRDefault="00356626" w:rsidP="00914426">
            <w:pPr>
              <w:widowControl w:val="0"/>
              <w:autoSpaceDE w:val="0"/>
              <w:autoSpaceDN w:val="0"/>
              <w:adjustRightInd w:val="0"/>
              <w:rPr>
                <w:sz w:val="18"/>
                <w:szCs w:val="18"/>
              </w:rPr>
            </w:pPr>
            <w:permStart w:id="967340898" w:edGrp="everyone"/>
            <w:permEnd w:id="967340898"/>
          </w:p>
        </w:tc>
      </w:tr>
    </w:tbl>
    <w:tbl>
      <w:tblPr>
        <w:tblpPr w:leftFromText="180" w:rightFromText="180" w:vertAnchor="text" w:horzAnchor="margin" w:tblpX="5" w:tblpY="56"/>
        <w:tblW w:w="9361" w:type="dxa"/>
        <w:tblLayout w:type="fixed"/>
        <w:tblCellMar>
          <w:left w:w="0" w:type="dxa"/>
          <w:right w:w="0" w:type="dxa"/>
        </w:tblCellMar>
        <w:tblLook w:val="0000" w:firstRow="0" w:lastRow="0" w:firstColumn="0" w:lastColumn="0" w:noHBand="0" w:noVBand="0"/>
      </w:tblPr>
      <w:tblGrid>
        <w:gridCol w:w="2004"/>
        <w:gridCol w:w="1884"/>
        <w:gridCol w:w="1885"/>
        <w:gridCol w:w="1885"/>
        <w:gridCol w:w="1703"/>
      </w:tblGrid>
      <w:tr w:rsidR="00356626" w:rsidRPr="00552E80" w14:paraId="498E783A" w14:textId="77777777" w:rsidTr="00914426">
        <w:trPr>
          <w:trHeight w:hRule="exact" w:val="577"/>
        </w:trPr>
        <w:tc>
          <w:tcPr>
            <w:tcW w:w="2004"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38977155" w14:textId="7AA4B2C1" w:rsidR="00356626" w:rsidRPr="00552E80" w:rsidRDefault="00875E5F" w:rsidP="00914426">
            <w:pPr>
              <w:widowControl w:val="0"/>
              <w:autoSpaceDE w:val="0"/>
              <w:autoSpaceDN w:val="0"/>
              <w:adjustRightInd w:val="0"/>
              <w:ind w:right="-20"/>
              <w:jc w:val="center"/>
              <w:rPr>
                <w:sz w:val="18"/>
                <w:szCs w:val="18"/>
              </w:rPr>
            </w:pPr>
            <w:permStart w:id="1837446303" w:edGrp="everyone" w:colFirst="1" w:colLast="1"/>
            <w:permStart w:id="1793872069" w:edGrp="everyone" w:colFirst="2" w:colLast="2"/>
            <w:r>
              <w:rPr>
                <w:sz w:val="18"/>
                <w:szCs w:val="18"/>
              </w:rPr>
              <w:t>Test taker’s</w:t>
            </w:r>
            <w:r w:rsidR="00356626" w:rsidRPr="00552E80">
              <w:rPr>
                <w:sz w:val="18"/>
                <w:szCs w:val="18"/>
              </w:rPr>
              <w:t xml:space="preserve"> address:</w:t>
            </w:r>
          </w:p>
        </w:tc>
        <w:tc>
          <w:tcPr>
            <w:tcW w:w="7357" w:type="dxa"/>
            <w:gridSpan w:val="4"/>
            <w:tcBorders>
              <w:top w:val="single" w:sz="4" w:space="0" w:color="000000"/>
              <w:left w:val="single" w:sz="4" w:space="0" w:color="000000"/>
              <w:bottom w:val="single" w:sz="4" w:space="0" w:color="000000"/>
              <w:right w:val="single" w:sz="4" w:space="0" w:color="000000"/>
            </w:tcBorders>
          </w:tcPr>
          <w:p w14:paraId="24E39316" w14:textId="77777777" w:rsidR="00356626" w:rsidRPr="00552E80" w:rsidRDefault="00356626" w:rsidP="00914426">
            <w:pPr>
              <w:widowControl w:val="0"/>
              <w:autoSpaceDE w:val="0"/>
              <w:autoSpaceDN w:val="0"/>
              <w:adjustRightInd w:val="0"/>
              <w:rPr>
                <w:sz w:val="18"/>
                <w:szCs w:val="18"/>
              </w:rPr>
            </w:pPr>
            <w:r>
              <w:rPr>
                <w:sz w:val="18"/>
                <w:szCs w:val="18"/>
              </w:rPr>
              <w:t xml:space="preserve"> </w:t>
            </w:r>
          </w:p>
        </w:tc>
      </w:tr>
      <w:permEnd w:id="1837446303"/>
      <w:permEnd w:id="1793872069"/>
      <w:tr w:rsidR="00356626" w:rsidRPr="00552E80" w14:paraId="1D93B9CB" w14:textId="77777777" w:rsidTr="00914426">
        <w:trPr>
          <w:trHeight w:hRule="exact" w:val="577"/>
        </w:trPr>
        <w:tc>
          <w:tcPr>
            <w:tcW w:w="2004"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79A71C9D" w14:textId="77777777" w:rsidR="00356626" w:rsidRPr="00552E80" w:rsidRDefault="00356626" w:rsidP="00914426">
            <w:pPr>
              <w:spacing w:before="60"/>
              <w:jc w:val="center"/>
              <w:rPr>
                <w:sz w:val="18"/>
                <w:szCs w:val="18"/>
              </w:rPr>
            </w:pPr>
            <w:r>
              <w:rPr>
                <w:sz w:val="18"/>
                <w:szCs w:val="18"/>
              </w:rPr>
              <w:t>Please select the applicable test</w:t>
            </w:r>
          </w:p>
        </w:tc>
        <w:tc>
          <w:tcPr>
            <w:tcW w:w="1884" w:type="dxa"/>
            <w:tcBorders>
              <w:top w:val="single" w:sz="4" w:space="0" w:color="000000"/>
              <w:left w:val="single" w:sz="4" w:space="0" w:color="000000"/>
              <w:bottom w:val="single" w:sz="4" w:space="0" w:color="000000"/>
            </w:tcBorders>
          </w:tcPr>
          <w:p w14:paraId="1B01A12F" w14:textId="77777777" w:rsidR="00356626" w:rsidRDefault="00356626" w:rsidP="00914426">
            <w:pPr>
              <w:jc w:val="center"/>
              <w:rPr>
                <w:sz w:val="18"/>
                <w:szCs w:val="18"/>
              </w:rPr>
            </w:pPr>
          </w:p>
          <w:p w14:paraId="28913C27" w14:textId="77777777" w:rsidR="00356626" w:rsidRDefault="00000000" w:rsidP="00914426">
            <w:pPr>
              <w:jc w:val="center"/>
              <w:rPr>
                <w:sz w:val="18"/>
                <w:szCs w:val="18"/>
              </w:rPr>
            </w:pPr>
            <w:sdt>
              <w:sdtPr>
                <w:rPr>
                  <w:sz w:val="18"/>
                  <w:szCs w:val="18"/>
                </w:rPr>
                <w:id w:val="-486242340"/>
                <w14:checkbox>
                  <w14:checked w14:val="0"/>
                  <w14:checkedState w14:val="2612" w14:font="MS Gothic"/>
                  <w14:uncheckedState w14:val="2610" w14:font="MS Gothic"/>
                </w14:checkbox>
              </w:sdtPr>
              <w:sdtContent>
                <w:r w:rsidR="00356626">
                  <w:rPr>
                    <w:rFonts w:ascii="MS Gothic" w:eastAsia="MS Gothic" w:hAnsi="MS Gothic" w:hint="eastAsia"/>
                    <w:sz w:val="18"/>
                    <w:szCs w:val="18"/>
                  </w:rPr>
                  <w:t>☐</w:t>
                </w:r>
              </w:sdtContent>
            </w:sdt>
            <w:r w:rsidR="00356626">
              <w:rPr>
                <w:sz w:val="18"/>
                <w:szCs w:val="18"/>
              </w:rPr>
              <w:t xml:space="preserve">IELTS on Paper                            </w:t>
            </w:r>
          </w:p>
        </w:tc>
        <w:tc>
          <w:tcPr>
            <w:tcW w:w="1885" w:type="dxa"/>
            <w:tcBorders>
              <w:top w:val="single" w:sz="4" w:space="0" w:color="000000"/>
              <w:bottom w:val="single" w:sz="4" w:space="0" w:color="000000"/>
            </w:tcBorders>
          </w:tcPr>
          <w:p w14:paraId="66BD60DC" w14:textId="77777777" w:rsidR="00356626" w:rsidRDefault="00356626" w:rsidP="00914426">
            <w:pPr>
              <w:rPr>
                <w:sz w:val="18"/>
                <w:szCs w:val="18"/>
              </w:rPr>
            </w:pPr>
          </w:p>
          <w:p w14:paraId="0A39B6B6" w14:textId="77777777" w:rsidR="00356626" w:rsidRDefault="00000000" w:rsidP="00914426">
            <w:pPr>
              <w:rPr>
                <w:sz w:val="18"/>
                <w:szCs w:val="18"/>
              </w:rPr>
            </w:pPr>
            <w:sdt>
              <w:sdtPr>
                <w:rPr>
                  <w:sz w:val="18"/>
                  <w:szCs w:val="18"/>
                </w:rPr>
                <w:id w:val="-617212929"/>
                <w14:checkbox>
                  <w14:checked w14:val="0"/>
                  <w14:checkedState w14:val="2612" w14:font="MS Gothic"/>
                  <w14:uncheckedState w14:val="2610" w14:font="MS Gothic"/>
                </w14:checkbox>
              </w:sdtPr>
              <w:sdtContent>
                <w:r w:rsidR="00356626">
                  <w:rPr>
                    <w:rFonts w:ascii="MS Gothic" w:eastAsia="MS Gothic" w:hAnsi="MS Gothic" w:hint="eastAsia"/>
                    <w:sz w:val="18"/>
                    <w:szCs w:val="18"/>
                  </w:rPr>
                  <w:t>☐</w:t>
                </w:r>
              </w:sdtContent>
            </w:sdt>
            <w:r w:rsidR="00356626">
              <w:rPr>
                <w:sz w:val="18"/>
                <w:szCs w:val="18"/>
              </w:rPr>
              <w:t>IELTS on Computer</w:t>
            </w:r>
          </w:p>
        </w:tc>
        <w:tc>
          <w:tcPr>
            <w:tcW w:w="1885" w:type="dxa"/>
            <w:tcBorders>
              <w:top w:val="single" w:sz="4" w:space="0" w:color="000000"/>
              <w:bottom w:val="single" w:sz="4" w:space="0" w:color="000000"/>
            </w:tcBorders>
          </w:tcPr>
          <w:p w14:paraId="63230EF9" w14:textId="77777777" w:rsidR="00356626" w:rsidRDefault="00356626" w:rsidP="00914426">
            <w:pPr>
              <w:jc w:val="center"/>
              <w:rPr>
                <w:sz w:val="18"/>
                <w:szCs w:val="18"/>
              </w:rPr>
            </w:pPr>
          </w:p>
        </w:tc>
        <w:tc>
          <w:tcPr>
            <w:tcW w:w="1703" w:type="dxa"/>
            <w:tcBorders>
              <w:top w:val="single" w:sz="4" w:space="0" w:color="000000"/>
              <w:bottom w:val="single" w:sz="4" w:space="0" w:color="000000"/>
              <w:right w:val="single" w:sz="4" w:space="0" w:color="000000"/>
            </w:tcBorders>
          </w:tcPr>
          <w:p w14:paraId="530262C3" w14:textId="77777777" w:rsidR="00356626" w:rsidRDefault="00356626" w:rsidP="00914426">
            <w:pPr>
              <w:jc w:val="center"/>
              <w:rPr>
                <w:sz w:val="18"/>
                <w:szCs w:val="18"/>
              </w:rPr>
            </w:pPr>
          </w:p>
        </w:tc>
      </w:tr>
      <w:tr w:rsidR="00356626" w:rsidRPr="00552E80" w14:paraId="29B16BEE" w14:textId="77777777" w:rsidTr="00914426">
        <w:trPr>
          <w:trHeight w:hRule="exact" w:val="577"/>
        </w:trPr>
        <w:tc>
          <w:tcPr>
            <w:tcW w:w="2004"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474B6A40" w14:textId="77777777" w:rsidR="00356626" w:rsidRPr="00552E80" w:rsidRDefault="00356626" w:rsidP="00914426">
            <w:pPr>
              <w:spacing w:before="60"/>
              <w:jc w:val="center"/>
              <w:rPr>
                <w:sz w:val="18"/>
                <w:szCs w:val="18"/>
              </w:rPr>
            </w:pPr>
            <w:r w:rsidRPr="00552E80">
              <w:rPr>
                <w:sz w:val="18"/>
                <w:szCs w:val="18"/>
              </w:rPr>
              <w:t xml:space="preserve">Please </w:t>
            </w:r>
            <w:r>
              <w:rPr>
                <w:sz w:val="18"/>
                <w:szCs w:val="18"/>
              </w:rPr>
              <w:t>select</w:t>
            </w:r>
            <w:r w:rsidRPr="00552E80">
              <w:rPr>
                <w:sz w:val="18"/>
                <w:szCs w:val="18"/>
              </w:rPr>
              <w:t xml:space="preserve"> the test/s to be re-marked</w:t>
            </w:r>
            <w:r>
              <w:rPr>
                <w:sz w:val="18"/>
                <w:szCs w:val="18"/>
              </w:rPr>
              <w:t>:</w:t>
            </w:r>
          </w:p>
          <w:p w14:paraId="3337FA5C" w14:textId="77777777" w:rsidR="00356626" w:rsidRPr="00552E80" w:rsidRDefault="00356626" w:rsidP="00914426">
            <w:pPr>
              <w:jc w:val="center"/>
              <w:rPr>
                <w:sz w:val="18"/>
                <w:szCs w:val="18"/>
              </w:rPr>
            </w:pPr>
          </w:p>
        </w:tc>
        <w:tc>
          <w:tcPr>
            <w:tcW w:w="1884" w:type="dxa"/>
            <w:tcBorders>
              <w:top w:val="single" w:sz="4" w:space="0" w:color="000000"/>
              <w:left w:val="single" w:sz="4" w:space="0" w:color="000000"/>
              <w:bottom w:val="single" w:sz="4" w:space="0" w:color="000000"/>
            </w:tcBorders>
          </w:tcPr>
          <w:p w14:paraId="058C5E7D" w14:textId="77777777" w:rsidR="00356626" w:rsidRDefault="00356626" w:rsidP="00914426">
            <w:pPr>
              <w:jc w:val="center"/>
              <w:rPr>
                <w:sz w:val="18"/>
                <w:szCs w:val="18"/>
              </w:rPr>
            </w:pPr>
          </w:p>
          <w:p w14:paraId="75118453" w14:textId="77777777" w:rsidR="00356626" w:rsidRPr="00552E80" w:rsidRDefault="00356626" w:rsidP="00914426">
            <w:pPr>
              <w:rPr>
                <w:sz w:val="18"/>
                <w:szCs w:val="18"/>
              </w:rPr>
            </w:pPr>
            <w:r>
              <w:rPr>
                <w:sz w:val="18"/>
                <w:szCs w:val="18"/>
              </w:rPr>
              <w:t xml:space="preserve">     </w:t>
            </w:r>
            <w:sdt>
              <w:sdtPr>
                <w:rPr>
                  <w:sz w:val="18"/>
                  <w:szCs w:val="18"/>
                </w:rPr>
                <w:id w:val="-62803941"/>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Pr>
                <w:sz w:val="18"/>
                <w:szCs w:val="18"/>
              </w:rPr>
              <w:t>Listening</w:t>
            </w:r>
          </w:p>
        </w:tc>
        <w:tc>
          <w:tcPr>
            <w:tcW w:w="1885" w:type="dxa"/>
            <w:tcBorders>
              <w:top w:val="single" w:sz="4" w:space="0" w:color="000000"/>
              <w:bottom w:val="single" w:sz="4" w:space="0" w:color="000000"/>
            </w:tcBorders>
          </w:tcPr>
          <w:p w14:paraId="3C0E56B8" w14:textId="77777777" w:rsidR="00356626" w:rsidRDefault="00356626" w:rsidP="00914426">
            <w:pPr>
              <w:jc w:val="center"/>
              <w:rPr>
                <w:sz w:val="18"/>
                <w:szCs w:val="18"/>
              </w:rPr>
            </w:pPr>
          </w:p>
          <w:p w14:paraId="0D21A059" w14:textId="77777777" w:rsidR="00356626" w:rsidRPr="00552E80" w:rsidRDefault="00000000" w:rsidP="00914426">
            <w:pPr>
              <w:jc w:val="center"/>
              <w:rPr>
                <w:sz w:val="18"/>
                <w:szCs w:val="18"/>
              </w:rPr>
            </w:pPr>
            <w:sdt>
              <w:sdtPr>
                <w:rPr>
                  <w:sz w:val="18"/>
                  <w:szCs w:val="18"/>
                </w:rPr>
                <w:id w:val="-557862476"/>
                <w14:checkbox>
                  <w14:checked w14:val="0"/>
                  <w14:checkedState w14:val="2612" w14:font="MS Gothic"/>
                  <w14:uncheckedState w14:val="2610" w14:font="MS Gothic"/>
                </w14:checkbox>
              </w:sdtPr>
              <w:sdtContent>
                <w:r w:rsidR="00356626">
                  <w:rPr>
                    <w:rFonts w:ascii="MS Gothic" w:eastAsia="MS Gothic" w:hAnsi="MS Gothic" w:hint="eastAsia"/>
                    <w:sz w:val="18"/>
                    <w:szCs w:val="18"/>
                  </w:rPr>
                  <w:t>☐</w:t>
                </w:r>
              </w:sdtContent>
            </w:sdt>
            <w:r w:rsidR="00356626">
              <w:rPr>
                <w:sz w:val="18"/>
                <w:szCs w:val="18"/>
              </w:rPr>
              <w:t>Reading</w:t>
            </w:r>
          </w:p>
        </w:tc>
        <w:tc>
          <w:tcPr>
            <w:tcW w:w="1885" w:type="dxa"/>
            <w:tcBorders>
              <w:top w:val="single" w:sz="4" w:space="0" w:color="000000"/>
              <w:bottom w:val="single" w:sz="4" w:space="0" w:color="000000"/>
            </w:tcBorders>
          </w:tcPr>
          <w:p w14:paraId="5E111F17" w14:textId="77777777" w:rsidR="00356626" w:rsidRDefault="00356626" w:rsidP="00914426">
            <w:pPr>
              <w:jc w:val="center"/>
              <w:rPr>
                <w:sz w:val="18"/>
                <w:szCs w:val="18"/>
              </w:rPr>
            </w:pPr>
          </w:p>
          <w:p w14:paraId="51E2AE5D" w14:textId="77777777" w:rsidR="00356626" w:rsidRPr="00552E80" w:rsidRDefault="00000000" w:rsidP="00914426">
            <w:pPr>
              <w:jc w:val="center"/>
              <w:rPr>
                <w:sz w:val="18"/>
                <w:szCs w:val="18"/>
              </w:rPr>
            </w:pPr>
            <w:sdt>
              <w:sdtPr>
                <w:rPr>
                  <w:sz w:val="18"/>
                  <w:szCs w:val="18"/>
                </w:rPr>
                <w:id w:val="-397747714"/>
                <w14:checkbox>
                  <w14:checked w14:val="0"/>
                  <w14:checkedState w14:val="2612" w14:font="MS Gothic"/>
                  <w14:uncheckedState w14:val="2610" w14:font="MS Gothic"/>
                </w14:checkbox>
              </w:sdtPr>
              <w:sdtContent>
                <w:r w:rsidR="00356626">
                  <w:rPr>
                    <w:rFonts w:ascii="MS Gothic" w:eastAsia="MS Gothic" w:hAnsi="MS Gothic" w:hint="eastAsia"/>
                    <w:sz w:val="18"/>
                    <w:szCs w:val="18"/>
                  </w:rPr>
                  <w:t>☐</w:t>
                </w:r>
              </w:sdtContent>
            </w:sdt>
            <w:r w:rsidR="00356626">
              <w:rPr>
                <w:sz w:val="18"/>
                <w:szCs w:val="18"/>
              </w:rPr>
              <w:t>Writing</w:t>
            </w:r>
          </w:p>
        </w:tc>
        <w:tc>
          <w:tcPr>
            <w:tcW w:w="1703" w:type="dxa"/>
            <w:tcBorders>
              <w:top w:val="single" w:sz="4" w:space="0" w:color="000000"/>
              <w:bottom w:val="single" w:sz="4" w:space="0" w:color="000000"/>
              <w:right w:val="single" w:sz="4" w:space="0" w:color="000000"/>
            </w:tcBorders>
          </w:tcPr>
          <w:p w14:paraId="00480D0A" w14:textId="77777777" w:rsidR="00356626" w:rsidRDefault="00356626" w:rsidP="00914426">
            <w:pPr>
              <w:jc w:val="center"/>
              <w:rPr>
                <w:sz w:val="18"/>
                <w:szCs w:val="18"/>
              </w:rPr>
            </w:pPr>
          </w:p>
          <w:p w14:paraId="6728F7A5" w14:textId="77777777" w:rsidR="00356626" w:rsidRPr="00552E80" w:rsidRDefault="00000000" w:rsidP="00914426">
            <w:pPr>
              <w:jc w:val="center"/>
              <w:rPr>
                <w:sz w:val="18"/>
                <w:szCs w:val="18"/>
              </w:rPr>
            </w:pPr>
            <w:sdt>
              <w:sdtPr>
                <w:rPr>
                  <w:sz w:val="18"/>
                  <w:szCs w:val="18"/>
                </w:rPr>
                <w:id w:val="1840342783"/>
                <w14:checkbox>
                  <w14:checked w14:val="0"/>
                  <w14:checkedState w14:val="2612" w14:font="MS Gothic"/>
                  <w14:uncheckedState w14:val="2610" w14:font="MS Gothic"/>
                </w14:checkbox>
              </w:sdtPr>
              <w:sdtContent>
                <w:r w:rsidR="00356626">
                  <w:rPr>
                    <w:rFonts w:ascii="MS Gothic" w:eastAsia="MS Gothic" w:hAnsi="MS Gothic" w:hint="eastAsia"/>
                    <w:sz w:val="18"/>
                    <w:szCs w:val="18"/>
                  </w:rPr>
                  <w:t>☐</w:t>
                </w:r>
              </w:sdtContent>
            </w:sdt>
            <w:r w:rsidR="00356626">
              <w:rPr>
                <w:sz w:val="18"/>
                <w:szCs w:val="18"/>
              </w:rPr>
              <w:t>Speaking</w:t>
            </w:r>
          </w:p>
        </w:tc>
      </w:tr>
      <w:tr w:rsidR="00356626" w:rsidRPr="00552E80" w14:paraId="7C51F59C" w14:textId="77777777" w:rsidTr="00914426">
        <w:trPr>
          <w:trHeight w:hRule="exact" w:val="577"/>
        </w:trPr>
        <w:tc>
          <w:tcPr>
            <w:tcW w:w="2004"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16865C69" w14:textId="07F5A075" w:rsidR="00356626" w:rsidRPr="00552E80" w:rsidRDefault="00875E5F" w:rsidP="00914426">
            <w:pPr>
              <w:widowControl w:val="0"/>
              <w:autoSpaceDE w:val="0"/>
              <w:autoSpaceDN w:val="0"/>
              <w:adjustRightInd w:val="0"/>
              <w:ind w:right="-20"/>
              <w:jc w:val="center"/>
              <w:rPr>
                <w:sz w:val="18"/>
                <w:szCs w:val="18"/>
              </w:rPr>
            </w:pPr>
            <w:r>
              <w:rPr>
                <w:sz w:val="18"/>
                <w:szCs w:val="18"/>
              </w:rPr>
              <w:t>Test taker</w:t>
            </w:r>
            <w:r w:rsidR="00502669">
              <w:rPr>
                <w:sz w:val="18"/>
                <w:szCs w:val="18"/>
              </w:rPr>
              <w:t>’s</w:t>
            </w:r>
            <w:r w:rsidR="00356626" w:rsidRPr="00552E80">
              <w:rPr>
                <w:sz w:val="18"/>
                <w:szCs w:val="18"/>
              </w:rPr>
              <w:t xml:space="preserve"> signature</w:t>
            </w:r>
            <w:r w:rsidR="00356626">
              <w:rPr>
                <w:sz w:val="18"/>
                <w:szCs w:val="18"/>
              </w:rPr>
              <w:t>:</w:t>
            </w:r>
          </w:p>
        </w:tc>
        <w:tc>
          <w:tcPr>
            <w:tcW w:w="7357" w:type="dxa"/>
            <w:gridSpan w:val="4"/>
            <w:tcBorders>
              <w:top w:val="single" w:sz="4" w:space="0" w:color="000000"/>
              <w:left w:val="single" w:sz="4" w:space="0" w:color="000000"/>
              <w:bottom w:val="single" w:sz="4" w:space="0" w:color="000000"/>
              <w:right w:val="single" w:sz="4" w:space="0" w:color="000000"/>
            </w:tcBorders>
          </w:tcPr>
          <w:p w14:paraId="3B93DE8B" w14:textId="77777777" w:rsidR="00356626" w:rsidRDefault="00356626" w:rsidP="00914426">
            <w:pPr>
              <w:widowControl w:val="0"/>
              <w:autoSpaceDE w:val="0"/>
              <w:autoSpaceDN w:val="0"/>
              <w:adjustRightInd w:val="0"/>
              <w:spacing w:before="8" w:line="170" w:lineRule="exact"/>
              <w:ind w:right="-20"/>
              <w:rPr>
                <w:sz w:val="18"/>
                <w:szCs w:val="18"/>
              </w:rPr>
            </w:pPr>
          </w:p>
          <w:p w14:paraId="32CD4F64" w14:textId="77777777" w:rsidR="00356626" w:rsidRDefault="00356626" w:rsidP="00914426">
            <w:pPr>
              <w:widowControl w:val="0"/>
              <w:autoSpaceDE w:val="0"/>
              <w:autoSpaceDN w:val="0"/>
              <w:adjustRightInd w:val="0"/>
              <w:spacing w:before="8" w:line="170" w:lineRule="exact"/>
              <w:ind w:right="-20"/>
              <w:rPr>
                <w:sz w:val="18"/>
                <w:szCs w:val="18"/>
              </w:rPr>
            </w:pPr>
          </w:p>
          <w:p w14:paraId="096B8174" w14:textId="77777777" w:rsidR="00356626" w:rsidRPr="00552E80" w:rsidRDefault="00356626" w:rsidP="00914426">
            <w:pPr>
              <w:widowControl w:val="0"/>
              <w:autoSpaceDE w:val="0"/>
              <w:autoSpaceDN w:val="0"/>
              <w:adjustRightInd w:val="0"/>
              <w:spacing w:before="8" w:line="170" w:lineRule="exact"/>
              <w:ind w:right="-20"/>
              <w:rPr>
                <w:sz w:val="18"/>
                <w:szCs w:val="18"/>
              </w:rPr>
            </w:pPr>
            <w:r>
              <w:rPr>
                <w:sz w:val="18"/>
                <w:szCs w:val="18"/>
              </w:rPr>
              <w:t xml:space="preserve">                                                                                    </w:t>
            </w:r>
            <w:r w:rsidRPr="00552E80">
              <w:rPr>
                <w:sz w:val="18"/>
                <w:szCs w:val="18"/>
              </w:rPr>
              <w:t xml:space="preserve"> </w:t>
            </w:r>
            <w:r>
              <w:rPr>
                <w:sz w:val="18"/>
                <w:szCs w:val="18"/>
              </w:rPr>
              <w:t xml:space="preserve">      </w:t>
            </w:r>
            <w:r w:rsidRPr="00552E80">
              <w:rPr>
                <w:sz w:val="18"/>
                <w:szCs w:val="18"/>
              </w:rPr>
              <w:t xml:space="preserve">Date:            / </w:t>
            </w:r>
            <w:r>
              <w:rPr>
                <w:sz w:val="18"/>
                <w:szCs w:val="18"/>
              </w:rPr>
              <w:t xml:space="preserve">                  </w:t>
            </w:r>
            <w:r w:rsidRPr="00552E80">
              <w:rPr>
                <w:spacing w:val="-46"/>
                <w:sz w:val="18"/>
                <w:szCs w:val="18"/>
              </w:rPr>
              <w:t xml:space="preserve">      </w:t>
            </w:r>
            <w:r w:rsidRPr="00552E80">
              <w:rPr>
                <w:sz w:val="18"/>
                <w:szCs w:val="18"/>
              </w:rPr>
              <w:t>/</w:t>
            </w:r>
            <w:r>
              <w:rPr>
                <w:sz w:val="18"/>
                <w:szCs w:val="18"/>
              </w:rPr>
              <w:t xml:space="preserve">              </w:t>
            </w:r>
          </w:p>
        </w:tc>
      </w:tr>
    </w:tbl>
    <w:p w14:paraId="6F4863E5" w14:textId="77777777" w:rsidR="00356626" w:rsidRDefault="00356626" w:rsidP="00356626">
      <w:pPr>
        <w:pStyle w:val="Body1normal"/>
      </w:pPr>
    </w:p>
    <w:p w14:paraId="472D3CB4" w14:textId="77777777" w:rsidR="00356626" w:rsidRDefault="00356626" w:rsidP="00356626">
      <w:pPr>
        <w:rPr>
          <w:color w:val="000000"/>
          <w:sz w:val="17"/>
        </w:rPr>
      </w:pPr>
      <w:r>
        <w:br w:type="page"/>
      </w:r>
    </w:p>
    <w:p w14:paraId="2D7EB09D" w14:textId="77777777" w:rsidR="00356626" w:rsidRDefault="00356626" w:rsidP="00356626">
      <w:pPr>
        <w:pStyle w:val="Body1normal"/>
      </w:pPr>
    </w:p>
    <w:p w14:paraId="704A4E19" w14:textId="77777777" w:rsidR="00356626" w:rsidRPr="00356626" w:rsidRDefault="00356626" w:rsidP="00356626">
      <w:pPr>
        <w:pStyle w:val="Head10"/>
        <w:rPr>
          <w:rFonts w:eastAsiaTheme="majorEastAsia"/>
          <w:color w:val="E31837" w:themeColor="accent1"/>
          <w:szCs w:val="32"/>
          <w:lang w:val="en-IN" w:eastAsia="en-US"/>
        </w:rPr>
      </w:pPr>
      <w:r w:rsidRPr="00356626">
        <w:rPr>
          <w:rFonts w:eastAsiaTheme="majorEastAsia"/>
          <w:color w:val="E31837" w:themeColor="accent1"/>
          <w:szCs w:val="32"/>
          <w:lang w:val="en-IN" w:eastAsia="en-US"/>
        </w:rPr>
        <w:t>IELTS Enquiry on Results Form</w:t>
      </w:r>
    </w:p>
    <w:p w14:paraId="6DA317D4" w14:textId="77777777" w:rsidR="00356626" w:rsidRPr="00F62A38" w:rsidRDefault="00356626" w:rsidP="00356626">
      <w:pPr>
        <w:pStyle w:val="Head10"/>
      </w:pPr>
      <w:r>
        <w:t>Part B</w:t>
      </w:r>
    </w:p>
    <w:p w14:paraId="24D61EDF" w14:textId="77777777" w:rsidR="00356626" w:rsidRDefault="00356626" w:rsidP="00356626">
      <w:pPr>
        <w:pStyle w:val="Subhead3-9ptboldital"/>
        <w:rPr>
          <w:sz w:val="20"/>
          <w:szCs w:val="20"/>
        </w:rPr>
      </w:pPr>
      <w:r w:rsidRPr="00957130">
        <w:rPr>
          <w:sz w:val="20"/>
          <w:szCs w:val="20"/>
        </w:rPr>
        <w:t>To be completed by the local IELTS Administrator</w:t>
      </w:r>
    </w:p>
    <w:p w14:paraId="456B186B" w14:textId="77777777" w:rsidR="00356626" w:rsidRPr="00957130" w:rsidRDefault="00356626" w:rsidP="00356626">
      <w:pPr>
        <w:pStyle w:val="Subhead3-9ptboldital"/>
        <w:rPr>
          <w:sz w:val="20"/>
          <w:szCs w:val="20"/>
        </w:rPr>
      </w:pPr>
    </w:p>
    <w:p w14:paraId="38949EAF" w14:textId="77777777" w:rsidR="00356626" w:rsidRDefault="00356626" w:rsidP="00356626">
      <w:pPr>
        <w:pStyle w:val="Body1normal"/>
      </w:pPr>
      <w:r>
        <w:t>Name (IELTS Administrator)</w:t>
      </w:r>
      <w:proofErr w:type="gramStart"/>
      <w:r>
        <w:t>: .</w:t>
      </w:r>
      <w:permStart w:id="895957440" w:edGrp="everyone"/>
      <w:proofErr w:type="gramEnd"/>
      <w:r>
        <w:t xml:space="preserve">                                                                                                                                                     </w:t>
      </w:r>
      <w:permEnd w:id="895957440"/>
    </w:p>
    <w:p w14:paraId="389862EF" w14:textId="77777777" w:rsidR="00356626" w:rsidRDefault="00356626" w:rsidP="00356626">
      <w:pPr>
        <w:pStyle w:val="Bodynumberlist"/>
        <w:ind w:left="0" w:firstLine="0"/>
      </w:pPr>
      <w:r>
        <w:rPr>
          <w:noProof/>
        </w:rPr>
        <mc:AlternateContent>
          <mc:Choice Requires="wps">
            <w:drawing>
              <wp:anchor distT="0" distB="0" distL="114300" distR="114300" simplePos="0" relativeHeight="251671552" behindDoc="0" locked="0" layoutInCell="1" allowOverlap="1" wp14:anchorId="49548922" wp14:editId="4B1DAF19">
                <wp:simplePos x="0" y="0"/>
                <wp:positionH relativeFrom="column">
                  <wp:posOffset>13970</wp:posOffset>
                </wp:positionH>
                <wp:positionV relativeFrom="paragraph">
                  <wp:posOffset>40640</wp:posOffset>
                </wp:positionV>
                <wp:extent cx="5991225" cy="0"/>
                <wp:effectExtent l="0" t="0" r="9525" b="19050"/>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7849"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49184FFA" w14:textId="77777777" w:rsidR="00356626" w:rsidRDefault="00356626" w:rsidP="00356626">
      <w:pPr>
        <w:pStyle w:val="Body1normal"/>
      </w:pPr>
      <w:r>
        <w:t>Signature (IELTS Administrator</w:t>
      </w:r>
      <w:proofErr w:type="gramStart"/>
      <w:r>
        <w:t>)::</w:t>
      </w:r>
      <w:permStart w:id="1866950692" w:edGrp="everyone"/>
      <w:proofErr w:type="gramEnd"/>
      <w:r>
        <w:tab/>
      </w:r>
      <w:r>
        <w:tab/>
      </w:r>
      <w:r>
        <w:tab/>
      </w:r>
      <w:r>
        <w:tab/>
      </w:r>
      <w:r>
        <w:tab/>
      </w:r>
      <w:r>
        <w:tab/>
        <w:t xml:space="preserve">   Date:             /                 /</w:t>
      </w:r>
      <w:r>
        <w:tab/>
        <w:t xml:space="preserve">           </w:t>
      </w:r>
    </w:p>
    <w:permEnd w:id="1866950692"/>
    <w:p w14:paraId="44C10BE7" w14:textId="77777777" w:rsidR="00356626" w:rsidRDefault="00356626" w:rsidP="00356626">
      <w:pPr>
        <w:pStyle w:val="Body1normal"/>
      </w:pPr>
      <w:r>
        <w:rPr>
          <w:noProof/>
        </w:rPr>
        <mc:AlternateContent>
          <mc:Choice Requires="wps">
            <w:drawing>
              <wp:anchor distT="0" distB="0" distL="114300" distR="114300" simplePos="0" relativeHeight="251660288" behindDoc="0" locked="0" layoutInCell="1" allowOverlap="1" wp14:anchorId="4CD33270" wp14:editId="5D42E327">
                <wp:simplePos x="0" y="0"/>
                <wp:positionH relativeFrom="column">
                  <wp:posOffset>13970</wp:posOffset>
                </wp:positionH>
                <wp:positionV relativeFrom="paragraph">
                  <wp:posOffset>37465</wp:posOffset>
                </wp:positionV>
                <wp:extent cx="5953125" cy="0"/>
                <wp:effectExtent l="0" t="0" r="9525" b="1905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5276C"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95pt" to="469.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"/>
            </w:pict>
          </mc:Fallback>
        </mc:AlternateContent>
      </w:r>
    </w:p>
    <w:p w14:paraId="3CF26DD7" w14:textId="77777777" w:rsidR="00356626" w:rsidRDefault="00356626" w:rsidP="00356626">
      <w:pPr>
        <w:pStyle w:val="Body1normal"/>
      </w:pPr>
      <w:r>
        <w:t xml:space="preserve">Payment receipt </w:t>
      </w:r>
      <w:proofErr w:type="gramStart"/>
      <w:r>
        <w:t>number:.</w:t>
      </w:r>
      <w:permStart w:id="1847742958" w:edGrp="everyone"/>
      <w:proofErr w:type="gramEnd"/>
      <w:r>
        <w:t xml:space="preserve">                                                                                                                                                          </w:t>
      </w:r>
    </w:p>
    <w:permEnd w:id="1847742958"/>
    <w:p w14:paraId="3B6CB18A" w14:textId="77777777" w:rsidR="00356626" w:rsidRDefault="00356626" w:rsidP="00356626">
      <w:pPr>
        <w:pStyle w:val="Bodynumberlist"/>
        <w:ind w:left="0" w:firstLine="0"/>
      </w:pPr>
      <w:r>
        <w:rPr>
          <w:noProof/>
        </w:rPr>
        <mc:AlternateContent>
          <mc:Choice Requires="wps">
            <w:drawing>
              <wp:anchor distT="0" distB="0" distL="114300" distR="114300" simplePos="0" relativeHeight="251672576" behindDoc="0" locked="0" layoutInCell="1" allowOverlap="1" wp14:anchorId="6A1141A8" wp14:editId="3310B8DA">
                <wp:simplePos x="0" y="0"/>
                <wp:positionH relativeFrom="column">
                  <wp:posOffset>13970</wp:posOffset>
                </wp:positionH>
                <wp:positionV relativeFrom="paragraph">
                  <wp:posOffset>40640</wp:posOffset>
                </wp:positionV>
                <wp:extent cx="5991225" cy="0"/>
                <wp:effectExtent l="0" t="0" r="9525" b="19050"/>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613F"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53E3CC34" w14:textId="77777777" w:rsidR="00356626" w:rsidRDefault="00356626" w:rsidP="00356626">
      <w:pPr>
        <w:pStyle w:val="Body1normal"/>
      </w:pPr>
      <w:r>
        <w:t>Test Session ID</w:t>
      </w:r>
      <w:proofErr w:type="gramStart"/>
      <w:r>
        <w:t>: .</w:t>
      </w:r>
      <w:permStart w:id="261384135" w:edGrp="everyone"/>
      <w:proofErr w:type="gramEnd"/>
      <w:r>
        <w:t xml:space="preserve">                                                                                                                                                           </w:t>
      </w:r>
    </w:p>
    <w:permEnd w:id="261384135"/>
    <w:p w14:paraId="651DD542" w14:textId="77777777" w:rsidR="00356626" w:rsidRDefault="00356626" w:rsidP="00356626">
      <w:pPr>
        <w:pStyle w:val="Body1normal"/>
      </w:pPr>
      <w:r>
        <w:rPr>
          <w:noProof/>
        </w:rPr>
        <mc:AlternateContent>
          <mc:Choice Requires="wps">
            <w:drawing>
              <wp:anchor distT="0" distB="0" distL="114300" distR="114300" simplePos="0" relativeHeight="251663360" behindDoc="0" locked="0" layoutInCell="1" allowOverlap="1" wp14:anchorId="23904F79" wp14:editId="7245AB59">
                <wp:simplePos x="0" y="0"/>
                <wp:positionH relativeFrom="column">
                  <wp:posOffset>13970</wp:posOffset>
                </wp:positionH>
                <wp:positionV relativeFrom="paragraph">
                  <wp:posOffset>40640</wp:posOffset>
                </wp:positionV>
                <wp:extent cx="5991225" cy="0"/>
                <wp:effectExtent l="0" t="0" r="9525" b="1905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622D7"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448B342C" w14:textId="77777777" w:rsidR="00356626" w:rsidRDefault="00356626" w:rsidP="00356626">
      <w:pPr>
        <w:pStyle w:val="Body1normal"/>
      </w:pPr>
      <w:r>
        <w:rPr>
          <w:noProof/>
        </w:rPr>
        <mc:AlternateContent>
          <mc:Choice Requires="wps">
            <w:drawing>
              <wp:anchor distT="0" distB="0" distL="114300" distR="114300" simplePos="0" relativeHeight="251674624" behindDoc="1" locked="0" layoutInCell="1" allowOverlap="1" wp14:anchorId="75CB5FBA" wp14:editId="16246014">
                <wp:simplePos x="0" y="0"/>
                <wp:positionH relativeFrom="page">
                  <wp:posOffset>7065645</wp:posOffset>
                </wp:positionH>
                <wp:positionV relativeFrom="page">
                  <wp:posOffset>657860</wp:posOffset>
                </wp:positionV>
                <wp:extent cx="254000" cy="1011555"/>
                <wp:effectExtent l="0" t="0" r="12700" b="171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3EE1" w14:textId="77777777" w:rsidR="00356626" w:rsidRDefault="00356626" w:rsidP="00356626">
                            <w:pPr>
                              <w:widowControl w:val="0"/>
                              <w:autoSpaceDE w:val="0"/>
                              <w:autoSpaceDN w:val="0"/>
                              <w:adjustRightInd w:val="0"/>
                              <w:spacing w:line="384" w:lineRule="exact"/>
                              <w:ind w:left="20" w:right="-74"/>
                            </w:pPr>
                            <w:permStart w:id="1004275122" w:edGrp="everyone"/>
                            <w:r w:rsidRPr="00F62A38">
                              <w:rPr>
                                <w:b/>
                                <w:caps/>
                                <w:color w:val="7F7F7F"/>
                                <w:w w:val="83"/>
                                <w:sz w:val="36"/>
                              </w:rPr>
                              <w:t>FOR</w:t>
                            </w:r>
                            <w:r>
                              <w:rPr>
                                <w:b/>
                                <w:caps/>
                                <w:color w:val="7F7F7F"/>
                                <w:w w:val="83"/>
                                <w:sz w:val="36"/>
                              </w:rPr>
                              <w:t>M</w:t>
                            </w:r>
                          </w:p>
                          <w:permEnd w:id="1004275122"/>
                          <w:p w14:paraId="7A1CFF72" w14:textId="77777777" w:rsidR="00356626" w:rsidRDefault="00356626" w:rsidP="00356626"/>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5FBA" id="Text Box 36" o:spid="_x0000_s1027" type="#_x0000_t202" style="position:absolute;margin-left:556.35pt;margin-top:51.8pt;width:20pt;height:79.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" filled="f" stroked="f">
                <v:textbox style="layout-flow:vertical;mso-layout-flow-alt:bottom-to-top" inset="0,0,0,0">
                  <w:txbxContent>
                    <w:p w14:paraId="09F43EE1" w14:textId="77777777" w:rsidR="00356626" w:rsidRDefault="00356626" w:rsidP="00356626">
                      <w:pPr>
                        <w:widowControl w:val="0"/>
                        <w:autoSpaceDE w:val="0"/>
                        <w:autoSpaceDN w:val="0"/>
                        <w:adjustRightInd w:val="0"/>
                        <w:spacing w:line="384" w:lineRule="exact"/>
                        <w:ind w:left="20" w:right="-74"/>
                      </w:pPr>
                      <w:permStart w:id="1004275122" w:edGrp="everyone"/>
                      <w:r w:rsidRPr="00F62A38">
                        <w:rPr>
                          <w:b/>
                          <w:caps/>
                          <w:color w:val="7F7F7F"/>
                          <w:w w:val="83"/>
                          <w:sz w:val="36"/>
                        </w:rPr>
                        <w:t>FOR</w:t>
                      </w:r>
                      <w:r>
                        <w:rPr>
                          <w:b/>
                          <w:caps/>
                          <w:color w:val="7F7F7F"/>
                          <w:w w:val="83"/>
                          <w:sz w:val="36"/>
                        </w:rPr>
                        <w:t>M</w:t>
                      </w:r>
                    </w:p>
                    <w:permEnd w:id="1004275122"/>
                    <w:p w14:paraId="7A1CFF72" w14:textId="77777777" w:rsidR="00356626" w:rsidRDefault="00356626" w:rsidP="00356626"/>
                  </w:txbxContent>
                </v:textbox>
                <w10:wrap anchorx="page" anchory="page"/>
              </v:shape>
            </w:pict>
          </mc:Fallback>
        </mc:AlternateContent>
      </w:r>
      <w:r>
        <w:t>IELTS, IELTS for UKVI, IELTS on Computer or Life Skills</w:t>
      </w:r>
      <w:proofErr w:type="gramStart"/>
      <w:r>
        <w:t>: .</w:t>
      </w:r>
      <w:permStart w:id="992497997" w:edGrp="everyone"/>
      <w:proofErr w:type="gramEnd"/>
      <w:r>
        <w:t xml:space="preserve">                                                                                                                            </w:t>
      </w:r>
    </w:p>
    <w:permEnd w:id="992497997"/>
    <w:p w14:paraId="2B5D44BE" w14:textId="77777777" w:rsidR="00356626" w:rsidRDefault="00356626" w:rsidP="00356626">
      <w:pPr>
        <w:pStyle w:val="Bodynumberlist"/>
        <w:ind w:left="0" w:firstLine="0"/>
        <w:rPr>
          <w:i/>
        </w:rPr>
      </w:pPr>
      <w:r>
        <w:rPr>
          <w:noProof/>
        </w:rPr>
        <mc:AlternateContent>
          <mc:Choice Requires="wps">
            <w:drawing>
              <wp:anchor distT="0" distB="0" distL="114300" distR="114300" simplePos="0" relativeHeight="251673600" behindDoc="0" locked="0" layoutInCell="1" allowOverlap="1" wp14:anchorId="0C869C56" wp14:editId="23284425">
                <wp:simplePos x="0" y="0"/>
                <wp:positionH relativeFrom="column">
                  <wp:posOffset>13970</wp:posOffset>
                </wp:positionH>
                <wp:positionV relativeFrom="paragraph">
                  <wp:posOffset>40640</wp:posOffset>
                </wp:positionV>
                <wp:extent cx="5991225" cy="0"/>
                <wp:effectExtent l="0" t="0" r="9525"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6BCDE" id="Line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3422EED0" w14:textId="77777777" w:rsidR="00356626" w:rsidRPr="00B126FB" w:rsidRDefault="00356626" w:rsidP="00356626">
      <w:pPr>
        <w:pStyle w:val="Bodynumberlist"/>
        <w:spacing w:after="120" w:line="240" w:lineRule="auto"/>
        <w:ind w:left="0" w:firstLine="0"/>
        <w:rPr>
          <w:b/>
        </w:rPr>
      </w:pPr>
      <w:r w:rsidRPr="00B126FB">
        <w:rPr>
          <w:b/>
          <w:i/>
        </w:rPr>
        <w:t>Complete the remaining sections for IELTS</w:t>
      </w:r>
      <w:r>
        <w:rPr>
          <w:b/>
          <w:i/>
        </w:rPr>
        <w:t xml:space="preserve">, </w:t>
      </w:r>
      <w:r w:rsidRPr="00B126FB">
        <w:rPr>
          <w:b/>
          <w:i/>
        </w:rPr>
        <w:t xml:space="preserve">IELTS for UKVI </w:t>
      </w:r>
      <w:r>
        <w:rPr>
          <w:b/>
          <w:i/>
        </w:rPr>
        <w:t xml:space="preserve">or IELTS on Computer </w:t>
      </w:r>
      <w:r w:rsidRPr="00B126FB">
        <w:rPr>
          <w:b/>
          <w:i/>
        </w:rPr>
        <w:t>only:</w:t>
      </w:r>
    </w:p>
    <w:p w14:paraId="3B306779" w14:textId="77777777" w:rsidR="00356626" w:rsidRDefault="00356626" w:rsidP="00356626">
      <w:pPr>
        <w:pStyle w:val="Body1normal"/>
      </w:pPr>
      <w:r>
        <w:t>Module</w:t>
      </w:r>
      <w:proofErr w:type="gramStart"/>
      <w:r>
        <w:t>: .</w:t>
      </w:r>
      <w:permStart w:id="555957959" w:edGrp="everyone"/>
      <w:proofErr w:type="gramEnd"/>
      <w:r>
        <w:t xml:space="preserve">  Academic / General Training</w:t>
      </w:r>
    </w:p>
    <w:permEnd w:id="555957959"/>
    <w:p w14:paraId="4AFE527D" w14:textId="77777777" w:rsidR="00356626" w:rsidRDefault="00356626" w:rsidP="00356626">
      <w:pPr>
        <w:pStyle w:val="Body1normal"/>
      </w:pPr>
      <w:r>
        <w:rPr>
          <w:noProof/>
        </w:rPr>
        <mc:AlternateContent>
          <mc:Choice Requires="wps">
            <w:drawing>
              <wp:anchor distT="0" distB="0" distL="114300" distR="114300" simplePos="0" relativeHeight="251664384" behindDoc="0" locked="0" layoutInCell="1" allowOverlap="1" wp14:anchorId="5ACAFC0F" wp14:editId="3834A344">
                <wp:simplePos x="0" y="0"/>
                <wp:positionH relativeFrom="column">
                  <wp:posOffset>13970</wp:posOffset>
                </wp:positionH>
                <wp:positionV relativeFrom="paragraph">
                  <wp:posOffset>40640</wp:posOffset>
                </wp:positionV>
                <wp:extent cx="5991225" cy="0"/>
                <wp:effectExtent l="0" t="0" r="9525" b="19050"/>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23080" id="Line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19AF74D5" w14:textId="77777777" w:rsidR="00356626" w:rsidRDefault="00356626" w:rsidP="00356626">
      <w:pPr>
        <w:pStyle w:val="Body1normal"/>
      </w:pPr>
      <w:r>
        <w:t>Test version number* Writing</w:t>
      </w:r>
      <w:proofErr w:type="gramStart"/>
      <w:r>
        <w:t>: .</w:t>
      </w:r>
      <w:permStart w:id="1197893820" w:edGrp="everyone"/>
      <w:proofErr w:type="gramEnd"/>
      <w:r>
        <w:t xml:space="preserve">                                                                                                                                     </w:t>
      </w:r>
    </w:p>
    <w:permEnd w:id="1197893820"/>
    <w:p w14:paraId="7B21C6AC" w14:textId="77777777" w:rsidR="00356626" w:rsidRDefault="00356626" w:rsidP="00356626">
      <w:pPr>
        <w:pStyle w:val="Body1normal"/>
      </w:pPr>
      <w:r>
        <w:rPr>
          <w:noProof/>
        </w:rPr>
        <mc:AlternateContent>
          <mc:Choice Requires="wps">
            <w:drawing>
              <wp:anchor distT="0" distB="0" distL="114300" distR="114300" simplePos="0" relativeHeight="251661312" behindDoc="0" locked="0" layoutInCell="1" allowOverlap="1" wp14:anchorId="56683D0C" wp14:editId="77FACAED">
                <wp:simplePos x="0" y="0"/>
                <wp:positionH relativeFrom="column">
                  <wp:posOffset>13970</wp:posOffset>
                </wp:positionH>
                <wp:positionV relativeFrom="paragraph">
                  <wp:posOffset>40640</wp:posOffset>
                </wp:positionV>
                <wp:extent cx="5991225" cy="0"/>
                <wp:effectExtent l="0" t="0" r="9525" b="190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F296" id="Line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59CFB6A2" w14:textId="77777777" w:rsidR="00356626" w:rsidRDefault="00356626" w:rsidP="00356626">
      <w:pPr>
        <w:pStyle w:val="Body1normal"/>
      </w:pPr>
      <w:r w:rsidRPr="009A1611">
        <w:t xml:space="preserve"> </w:t>
      </w:r>
      <w:r>
        <w:t>Test version number* Listening</w:t>
      </w:r>
      <w:proofErr w:type="gramStart"/>
      <w:r>
        <w:t>: .</w:t>
      </w:r>
      <w:permStart w:id="198723471" w:edGrp="everyone"/>
      <w:proofErr w:type="gramEnd"/>
      <w:r>
        <w:t xml:space="preserve">                                                                                                                                </w:t>
      </w:r>
    </w:p>
    <w:permEnd w:id="198723471"/>
    <w:p w14:paraId="109E5253" w14:textId="77777777" w:rsidR="00356626" w:rsidRDefault="00356626" w:rsidP="00356626">
      <w:pPr>
        <w:pStyle w:val="Bodynumberlist"/>
        <w:ind w:left="0" w:firstLine="0"/>
      </w:pPr>
      <w:r>
        <w:rPr>
          <w:noProof/>
        </w:rPr>
        <mc:AlternateContent>
          <mc:Choice Requires="wps">
            <w:drawing>
              <wp:anchor distT="0" distB="0" distL="114300" distR="114300" simplePos="0" relativeHeight="251662336" behindDoc="0" locked="0" layoutInCell="1" allowOverlap="1" wp14:anchorId="6B47D092" wp14:editId="3D194F39">
                <wp:simplePos x="0" y="0"/>
                <wp:positionH relativeFrom="column">
                  <wp:posOffset>13970</wp:posOffset>
                </wp:positionH>
                <wp:positionV relativeFrom="paragraph">
                  <wp:posOffset>40640</wp:posOffset>
                </wp:positionV>
                <wp:extent cx="5991225" cy="0"/>
                <wp:effectExtent l="0" t="0" r="9525" b="190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1F9A" id="Line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24C8FC17" w14:textId="77777777" w:rsidR="00356626" w:rsidRDefault="00356626" w:rsidP="00356626">
      <w:pPr>
        <w:pStyle w:val="Body1normal"/>
      </w:pPr>
      <w:r>
        <w:t>Test version number* Reading</w:t>
      </w:r>
      <w:proofErr w:type="gramStart"/>
      <w:r>
        <w:t>: .</w:t>
      </w:r>
      <w:permStart w:id="1244791272" w:edGrp="everyone"/>
      <w:proofErr w:type="gramEnd"/>
      <w:r>
        <w:t xml:space="preserve">                                                                                                                                  </w:t>
      </w:r>
    </w:p>
    <w:permEnd w:id="1244791272"/>
    <w:p w14:paraId="4D7BD233" w14:textId="77777777" w:rsidR="00356626" w:rsidRDefault="00356626" w:rsidP="00356626">
      <w:pPr>
        <w:pStyle w:val="Body1normal"/>
      </w:pPr>
      <w:r>
        <w:rPr>
          <w:noProof/>
        </w:rPr>
        <mc:AlternateContent>
          <mc:Choice Requires="wps">
            <w:drawing>
              <wp:anchor distT="0" distB="0" distL="114300" distR="114300" simplePos="0" relativeHeight="251665408" behindDoc="0" locked="0" layoutInCell="1" allowOverlap="1" wp14:anchorId="0F0123FD" wp14:editId="39CE5210">
                <wp:simplePos x="0" y="0"/>
                <wp:positionH relativeFrom="column">
                  <wp:posOffset>13970</wp:posOffset>
                </wp:positionH>
                <wp:positionV relativeFrom="paragraph">
                  <wp:posOffset>40640</wp:posOffset>
                </wp:positionV>
                <wp:extent cx="5991225" cy="0"/>
                <wp:effectExtent l="0" t="0" r="9525" b="19050"/>
                <wp:wrapNone/>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15E81"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223BD22F" w14:textId="77777777" w:rsidR="00356626" w:rsidRPr="00F85B25" w:rsidRDefault="00356626" w:rsidP="00356626">
      <w:pPr>
        <w:pStyle w:val="Bodynumberlist"/>
        <w:ind w:left="0" w:firstLine="0"/>
        <w:rPr>
          <w:i/>
        </w:rPr>
      </w:pPr>
      <w:r w:rsidRPr="00F85B25">
        <w:rPr>
          <w:i/>
        </w:rPr>
        <w:t xml:space="preserve">*Test version numbers from IWAS: go to &gt; </w:t>
      </w:r>
      <w:r w:rsidRPr="00F85B25">
        <w:rPr>
          <w:b/>
          <w:i/>
        </w:rPr>
        <w:t>Test Session &gt; Manage Test Sessions &gt; (Select Session / Search)</w:t>
      </w:r>
      <w:r w:rsidRPr="00F85B25">
        <w:rPr>
          <w:i/>
        </w:rPr>
        <w:t xml:space="preserve">                                                                                                      </w:t>
      </w:r>
    </w:p>
    <w:p w14:paraId="6BFB1EE0" w14:textId="77777777" w:rsidR="00356626" w:rsidRDefault="00356626" w:rsidP="00356626">
      <w:pPr>
        <w:pStyle w:val="Body1normal"/>
      </w:pPr>
      <w:r w:rsidRPr="00F85B25">
        <w:rPr>
          <w:i/>
          <w:noProof/>
        </w:rPr>
        <mc:AlternateContent>
          <mc:Choice Requires="wps">
            <w:drawing>
              <wp:anchor distT="0" distB="0" distL="114300" distR="114300" simplePos="0" relativeHeight="251667456" behindDoc="0" locked="0" layoutInCell="1" allowOverlap="1" wp14:anchorId="3B2F0FA5" wp14:editId="177812FF">
                <wp:simplePos x="0" y="0"/>
                <wp:positionH relativeFrom="column">
                  <wp:posOffset>13970</wp:posOffset>
                </wp:positionH>
                <wp:positionV relativeFrom="paragraph">
                  <wp:posOffset>40640</wp:posOffset>
                </wp:positionV>
                <wp:extent cx="5991225" cy="0"/>
                <wp:effectExtent l="0" t="0" r="9525" b="1905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6F2B"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1BDC745C" w14:textId="77777777" w:rsidR="00356626" w:rsidRDefault="00356626" w:rsidP="00356626">
      <w:pPr>
        <w:pStyle w:val="Body1normal"/>
      </w:pPr>
      <w:r>
        <w:t>Were contingency test papers used for this session</w:t>
      </w:r>
      <w:proofErr w:type="gramStart"/>
      <w:r>
        <w:t>?  .</w:t>
      </w:r>
      <w:permStart w:id="1313612643" w:edGrp="everyone"/>
      <w:proofErr w:type="gramEnd"/>
      <w:r>
        <w:t xml:space="preserve">    Y / N   </w:t>
      </w:r>
    </w:p>
    <w:permEnd w:id="1313612643"/>
    <w:p w14:paraId="73689FFF" w14:textId="77777777" w:rsidR="00356626" w:rsidRDefault="00356626" w:rsidP="00356626">
      <w:pPr>
        <w:pStyle w:val="Bodynumberlist"/>
        <w:ind w:left="0" w:firstLine="0"/>
      </w:pPr>
      <w:r>
        <w:rPr>
          <w:noProof/>
        </w:rPr>
        <mc:AlternateContent>
          <mc:Choice Requires="wps">
            <w:drawing>
              <wp:anchor distT="0" distB="0" distL="114300" distR="114300" simplePos="0" relativeHeight="251666432" behindDoc="0" locked="0" layoutInCell="1" allowOverlap="1" wp14:anchorId="747D833F" wp14:editId="0E20F416">
                <wp:simplePos x="0" y="0"/>
                <wp:positionH relativeFrom="column">
                  <wp:posOffset>13970</wp:posOffset>
                </wp:positionH>
                <wp:positionV relativeFrom="paragraph">
                  <wp:posOffset>40640</wp:posOffset>
                </wp:positionV>
                <wp:extent cx="5991225" cy="0"/>
                <wp:effectExtent l="0" t="0" r="9525" b="19050"/>
                <wp:wrapNone/>
                <wp:docPr id="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E53EA"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0FCEEAC8" w14:textId="77777777" w:rsidR="00356626" w:rsidRDefault="00356626" w:rsidP="00356626">
      <w:pPr>
        <w:pStyle w:val="Body1normal"/>
      </w:pPr>
      <w:r>
        <w:t>Was this an SFX session</w:t>
      </w:r>
      <w:proofErr w:type="gramStart"/>
      <w:r>
        <w:t>?  .</w:t>
      </w:r>
      <w:permStart w:id="477496176" w:edGrp="everyone"/>
      <w:proofErr w:type="gramEnd"/>
      <w:r>
        <w:t xml:space="preserve">    Y / N   </w:t>
      </w:r>
    </w:p>
    <w:permEnd w:id="477496176"/>
    <w:p w14:paraId="1011B8ED" w14:textId="77777777" w:rsidR="00356626" w:rsidRDefault="00356626" w:rsidP="00356626">
      <w:pPr>
        <w:pStyle w:val="Body1normal"/>
      </w:pPr>
      <w:r>
        <w:rPr>
          <w:noProof/>
        </w:rPr>
        <mc:AlternateContent>
          <mc:Choice Requires="wps">
            <w:drawing>
              <wp:anchor distT="0" distB="0" distL="114300" distR="114300" simplePos="0" relativeHeight="251668480" behindDoc="0" locked="0" layoutInCell="1" allowOverlap="1" wp14:anchorId="2140AE8F" wp14:editId="49757120">
                <wp:simplePos x="0" y="0"/>
                <wp:positionH relativeFrom="column">
                  <wp:posOffset>13970</wp:posOffset>
                </wp:positionH>
                <wp:positionV relativeFrom="paragraph">
                  <wp:posOffset>40640</wp:posOffset>
                </wp:positionV>
                <wp:extent cx="5991225" cy="0"/>
                <wp:effectExtent l="0" t="0" r="9525" b="1905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FEAE"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12F00D67" w14:textId="77777777" w:rsidR="00356626" w:rsidRDefault="00356626" w:rsidP="00356626">
      <w:pPr>
        <w:pStyle w:val="Body1normal"/>
      </w:pPr>
      <w:r>
        <w:t>Is this application delayed because the result was withheld for investigation</w:t>
      </w:r>
      <w:proofErr w:type="gramStart"/>
      <w:r>
        <w:t>?  .</w:t>
      </w:r>
      <w:permStart w:id="1079970580" w:edGrp="everyone"/>
      <w:proofErr w:type="gramEnd"/>
      <w:r>
        <w:t xml:space="preserve">    Y / N   </w:t>
      </w:r>
    </w:p>
    <w:permEnd w:id="1079970580"/>
    <w:p w14:paraId="1E3EEFD4" w14:textId="77777777" w:rsidR="00356626" w:rsidRDefault="00356626" w:rsidP="00356626">
      <w:pPr>
        <w:pStyle w:val="Bodynumberlist"/>
        <w:ind w:left="0" w:firstLine="0"/>
      </w:pPr>
      <w:r>
        <w:rPr>
          <w:noProof/>
        </w:rPr>
        <mc:AlternateContent>
          <mc:Choice Requires="wps">
            <w:drawing>
              <wp:anchor distT="0" distB="0" distL="114300" distR="114300" simplePos="0" relativeHeight="251669504" behindDoc="0" locked="0" layoutInCell="1" allowOverlap="1" wp14:anchorId="3981B5E9" wp14:editId="402C8AF4">
                <wp:simplePos x="0" y="0"/>
                <wp:positionH relativeFrom="column">
                  <wp:posOffset>13970</wp:posOffset>
                </wp:positionH>
                <wp:positionV relativeFrom="paragraph">
                  <wp:posOffset>40640</wp:posOffset>
                </wp:positionV>
                <wp:extent cx="5991225" cy="0"/>
                <wp:effectExtent l="0" t="0" r="9525" b="1905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8C80F" id="Line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2pt" to="472.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"/>
            </w:pict>
          </mc:Fallback>
        </mc:AlternateContent>
      </w:r>
    </w:p>
    <w:p w14:paraId="6F834F76" w14:textId="6C317971" w:rsidR="00356626" w:rsidRPr="00895ED4" w:rsidRDefault="00356626" w:rsidP="00356626">
      <w:pPr>
        <w:pStyle w:val="Subhead3-9ptboldital"/>
        <w:rPr>
          <w:sz w:val="20"/>
          <w:szCs w:val="20"/>
        </w:rPr>
      </w:pPr>
      <w:r w:rsidRPr="00895ED4">
        <w:rPr>
          <w:sz w:val="20"/>
          <w:szCs w:val="20"/>
        </w:rPr>
        <w:t xml:space="preserve">Part A only to be provided to the </w:t>
      </w:r>
      <w:r>
        <w:rPr>
          <w:sz w:val="20"/>
          <w:szCs w:val="20"/>
        </w:rPr>
        <w:t xml:space="preserve">test </w:t>
      </w:r>
      <w:r w:rsidR="00BD1748">
        <w:rPr>
          <w:sz w:val="20"/>
          <w:szCs w:val="20"/>
        </w:rPr>
        <w:t>taker.</w:t>
      </w:r>
      <w:r w:rsidRPr="00895ED4">
        <w:rPr>
          <w:sz w:val="20"/>
          <w:szCs w:val="20"/>
        </w:rPr>
        <w:t xml:space="preserve"> </w:t>
      </w:r>
    </w:p>
    <w:p w14:paraId="1B8C4B98" w14:textId="402B4D07" w:rsidR="00356626" w:rsidRPr="00895ED4" w:rsidRDefault="00356626" w:rsidP="00356626">
      <w:pPr>
        <w:pStyle w:val="Subhead3-9ptboldital"/>
        <w:rPr>
          <w:sz w:val="20"/>
          <w:szCs w:val="20"/>
        </w:rPr>
      </w:pPr>
      <w:r w:rsidRPr="00895ED4">
        <w:rPr>
          <w:sz w:val="20"/>
          <w:szCs w:val="20"/>
        </w:rPr>
        <w:t xml:space="preserve">Parts A and B to be provided to the respective Partner for processing of the EOR </w:t>
      </w:r>
      <w:r w:rsidR="00BD1748" w:rsidRPr="00895ED4">
        <w:rPr>
          <w:sz w:val="20"/>
          <w:szCs w:val="20"/>
        </w:rPr>
        <w:t>application.</w:t>
      </w:r>
    </w:p>
    <w:p w14:paraId="703CC515" w14:textId="77777777" w:rsidR="00356626" w:rsidRDefault="00356626" w:rsidP="00356626"/>
    <w:p w14:paraId="0506B74B" w14:textId="290F656E" w:rsidR="000823DA" w:rsidRPr="00356626" w:rsidRDefault="000823DA" w:rsidP="00356626"/>
    <w:sectPr w:rsidR="000823DA" w:rsidRPr="00356626" w:rsidSect="00C71508">
      <w:headerReference w:type="default" r:id="rId11"/>
      <w:footerReference w:type="default" r:id="rId12"/>
      <w:headerReference w:type="first" r:id="rId13"/>
      <w:footerReference w:type="first" r:id="rId14"/>
      <w:pgSz w:w="11906" w:h="16838"/>
      <w:pgMar w:top="2268" w:right="1134" w:bottom="1134"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9AD32" w14:textId="77777777" w:rsidR="001D57A6" w:rsidRDefault="001D57A6" w:rsidP="00255A65">
      <w:r>
        <w:separator/>
      </w:r>
    </w:p>
  </w:endnote>
  <w:endnote w:type="continuationSeparator" w:id="0">
    <w:p w14:paraId="7140213A" w14:textId="77777777" w:rsidR="001D57A6" w:rsidRDefault="001D57A6"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685AD5A-E5E9-458E-9A4D-0CD9A0A6A787}"/>
    <w:embedBold r:id="rId2" w:fontKey="{23E1E4D5-83EE-4D77-A775-EE755BC0B22F}"/>
    <w:embedItalic r:id="rId3" w:fontKey="{3C87578B-ADF5-4D8C-B1D1-0D5AE78EBDDB}"/>
    <w:embedBoldItalic r:id="rId4" w:fontKey="{09E4124A-0B75-4F88-B341-E88A11382270}"/>
  </w:font>
  <w:font w:name="Open Sans">
    <w:panose1 w:val="00000000000000000000"/>
    <w:charset w:val="00"/>
    <w:family w:val="auto"/>
    <w:pitch w:val="variable"/>
    <w:sig w:usb0="E00002FF" w:usb1="4000201B" w:usb2="00000028" w:usb3="00000000" w:csb0="0000019F" w:csb1="00000000"/>
    <w:embedRegular r:id="rId5" w:fontKey="{AE48D15E-8D03-44D3-8CFA-90543139D2EE}"/>
    <w:embedBold r:id="rId6" w:fontKey="{9BFFD7FA-4EB2-4B6E-B326-CE4F979BF5DD}"/>
  </w:font>
  <w:font w:name="Work Sans">
    <w:panose1 w:val="00000000000000000000"/>
    <w:charset w:val="00"/>
    <w:family w:val="auto"/>
    <w:pitch w:val="variable"/>
    <w:sig w:usb0="A00000FF" w:usb1="5000E07B" w:usb2="00000000" w:usb3="00000000" w:csb0="00000193" w:csb1="00000000"/>
  </w:font>
  <w:font w:name="Times New Roman (Headings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7" w:subsetted="1" w:fontKey="{0A905AB6-BC5E-49B2-9A10-98131D904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740B"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E31837" w:themeColor="accent1"/>
        <w:szCs w:val="22"/>
      </w:rPr>
      <w:tab/>
    </w:r>
  </w:p>
  <w:p w14:paraId="273C9A65" w14:textId="77777777" w:rsidR="00A04F22" w:rsidRDefault="00A04F22" w:rsidP="000551F4">
    <w:pPr>
      <w:rPr>
        <w:sz w:val="14"/>
        <w:szCs w:val="16"/>
      </w:rPr>
    </w:pPr>
  </w:p>
  <w:p w14:paraId="5AFBEAB5" w14:textId="77777777" w:rsidR="00B7607E" w:rsidRDefault="00B7607E" w:rsidP="00B7607E">
    <w:pPr>
      <w:ind w:left="-993" w:firstLine="1135"/>
      <w:rPr>
        <w:sz w:val="14"/>
        <w:szCs w:val="16"/>
      </w:rPr>
    </w:pPr>
  </w:p>
  <w:p w14:paraId="0D680FAD" w14:textId="77777777" w:rsidR="00271E60" w:rsidRDefault="00D1458F"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4080" behindDoc="0" locked="0" layoutInCell="1" allowOverlap="1" wp14:anchorId="4CCD3904" wp14:editId="781121D8">
              <wp:simplePos x="0" y="0"/>
              <wp:positionH relativeFrom="column">
                <wp:posOffset>5454650</wp:posOffset>
              </wp:positionH>
              <wp:positionV relativeFrom="paragraph">
                <wp:posOffset>85090</wp:posOffset>
              </wp:positionV>
              <wp:extent cx="876935" cy="393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76935" cy="393700"/>
                      </a:xfrm>
                      <a:prstGeom prst="rect">
                        <a:avLst/>
                      </a:prstGeom>
                      <a:solidFill>
                        <a:schemeClr val="lt1"/>
                      </a:solidFill>
                      <a:ln w="6350">
                        <a:noFill/>
                      </a:ln>
                    </wps:spPr>
                    <wps:txbx>
                      <w:txbxContent>
                        <w:p w14:paraId="1A7E1F04" w14:textId="77777777" w:rsidR="00807A30" w:rsidRPr="00F40210" w:rsidRDefault="00807A30" w:rsidP="00807A30">
                          <w:pPr>
                            <w:spacing w:line="360" w:lineRule="auto"/>
                            <w:rPr>
                              <w14:textOutline w14:w="9525" w14:cap="rnd" w14:cmpd="sng" w14:algn="ctr">
                                <w14:noFill/>
                                <w14:prstDash w14:val="solid"/>
                                <w14:bevel/>
                              </w14:textOutline>
                            </w:rPr>
                          </w:pPr>
                          <w:r w:rsidRPr="00F40210">
                            <w:rPr>
                              <w:rFonts w:asciiTheme="minorHAnsi" w:hAnsiTheme="minorHAnsi" w:cstheme="minorHAnsi"/>
                              <w:b/>
                              <w:bCs/>
                              <w:color w:val="DD052B"/>
                              <w:szCs w:val="22"/>
                              <w14:textOutline w14:w="9525" w14:cap="rnd" w14:cmpd="sng" w14:algn="ctr">
                                <w14:noFill/>
                                <w14:prstDash w14:val="solid"/>
                                <w14:bevel/>
                              </w14:textOutline>
                            </w:rPr>
                            <w:t>IELTS.org</w:t>
                          </w:r>
                        </w:p>
                        <w:p w14:paraId="737889B5" w14:textId="77777777" w:rsidR="00807A30" w:rsidRDefault="00807A30" w:rsidP="00807A30">
                          <w:pPr>
                            <w:spacing w:line="31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D3904" id="_x0000_t202" coordsize="21600,21600" o:spt="202" path="m,l,21600r21600,l21600,xe">
              <v:stroke joinstyle="miter"/>
              <v:path gradientshapeok="t" o:connecttype="rect"/>
            </v:shapetype>
            <v:shape id="Text Box 4" o:spid="_x0000_s1028" type="#_x0000_t202" style="position:absolute;left:0;text-align:left;margin-left:429.5pt;margin-top:6.7pt;width:69.05pt;height: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" fillcolor="white [3201]" stroked="f" strokeweight=".5pt">
              <v:textbox>
                <w:txbxContent>
                  <w:p w14:paraId="1A7E1F04" w14:textId="77777777" w:rsidR="00807A30" w:rsidRPr="00F40210" w:rsidRDefault="00807A30" w:rsidP="00807A30">
                    <w:pPr>
                      <w:spacing w:line="360" w:lineRule="auto"/>
                      <w:rPr>
                        <w14:textOutline w14:w="9525" w14:cap="rnd" w14:cmpd="sng" w14:algn="ctr">
                          <w14:noFill/>
                          <w14:prstDash w14:val="solid"/>
                          <w14:bevel/>
                        </w14:textOutline>
                      </w:rPr>
                    </w:pPr>
                    <w:r w:rsidRPr="00F40210">
                      <w:rPr>
                        <w:rFonts w:asciiTheme="minorHAnsi" w:hAnsiTheme="minorHAnsi" w:cstheme="minorHAnsi"/>
                        <w:b/>
                        <w:bCs/>
                        <w:color w:val="DD052B"/>
                        <w:szCs w:val="22"/>
                        <w14:textOutline w14:w="9525" w14:cap="rnd" w14:cmpd="sng" w14:algn="ctr">
                          <w14:noFill/>
                          <w14:prstDash w14:val="solid"/>
                          <w14:bevel/>
                        </w14:textOutline>
                      </w:rPr>
                      <w:t>IELTS.org</w:t>
                    </w:r>
                  </w:p>
                  <w:p w14:paraId="737889B5" w14:textId="77777777" w:rsidR="00807A30" w:rsidRDefault="00807A30" w:rsidP="00807A30">
                    <w:pPr>
                      <w:spacing w:line="312" w:lineRule="auto"/>
                    </w:pPr>
                  </w:p>
                </w:txbxContent>
              </v:textbox>
            </v:shape>
          </w:pict>
        </mc:Fallback>
      </mc:AlternateContent>
    </w:r>
  </w:p>
  <w:p w14:paraId="6C2E253B" w14:textId="77777777" w:rsidR="00A4184C" w:rsidRPr="00B7607E" w:rsidRDefault="006A4C6E" w:rsidP="00B7607E">
    <w:pPr>
      <w:ind w:left="-993" w:firstLine="1135"/>
      <w:rPr>
        <w:sz w:val="14"/>
        <w:szCs w:val="16"/>
      </w:rPr>
    </w:pPr>
    <w:r>
      <w:rPr>
        <w:noProof/>
      </w:rPr>
      <w:drawing>
        <wp:anchor distT="0" distB="0" distL="114300" distR="114300" simplePos="0" relativeHeight="251662332" behindDoc="1" locked="0" layoutInCell="1" allowOverlap="1" wp14:anchorId="444C620A" wp14:editId="4159FC2A">
          <wp:simplePos x="0" y="0"/>
          <wp:positionH relativeFrom="page">
            <wp:posOffset>-21590</wp:posOffset>
          </wp:positionH>
          <wp:positionV relativeFrom="page">
            <wp:posOffset>-97155</wp:posOffset>
          </wp:positionV>
          <wp:extent cx="7628400" cy="10782000"/>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margin">
            <wp14:pctWidth>0</wp14:pctWidth>
          </wp14:sizeRelH>
          <wp14:sizeRelV relativeFrom="margin">
            <wp14:pctHeight>0</wp14:pctHeight>
          </wp14:sizeRelV>
        </wp:anchor>
      </w:drawing>
    </w:r>
    <w:r w:rsidR="001E16D9" w:rsidRPr="00935403">
      <w:rPr>
        <w:sz w:val="14"/>
        <w:szCs w:val="16"/>
      </w:rPr>
      <w:t xml:space="preserve">Page </w:t>
    </w:r>
    <w:r w:rsidR="001E16D9">
      <w:rPr>
        <w:sz w:val="14"/>
        <w:szCs w:val="16"/>
      </w:rPr>
      <w:fldChar w:fldCharType="begin"/>
    </w:r>
    <w:r w:rsidR="001E16D9">
      <w:rPr>
        <w:sz w:val="14"/>
        <w:szCs w:val="16"/>
      </w:rPr>
      <w:instrText xml:space="preserve"> PAGE   \* MERGEFORMAT </w:instrText>
    </w:r>
    <w:r w:rsidR="001E16D9">
      <w:rPr>
        <w:sz w:val="14"/>
        <w:szCs w:val="16"/>
      </w:rPr>
      <w:fldChar w:fldCharType="separate"/>
    </w:r>
    <w:r w:rsidR="001E16D9">
      <w:rPr>
        <w:sz w:val="14"/>
        <w:szCs w:val="16"/>
      </w:rPr>
      <w:t>1</w:t>
    </w:r>
    <w:r w:rsidR="001E16D9">
      <w:rPr>
        <w:sz w:val="14"/>
        <w:szCs w:val="16"/>
      </w:rPr>
      <w:fldChar w:fldCharType="end"/>
    </w:r>
    <w:r w:rsidR="001E16D9" w:rsidRPr="00935403">
      <w:rPr>
        <w:sz w:val="14"/>
        <w:szCs w:val="16"/>
      </w:rPr>
      <w:t xml:space="preserve"> of </w:t>
    </w:r>
    <w:r w:rsidR="001E16D9">
      <w:rPr>
        <w:sz w:val="14"/>
        <w:szCs w:val="16"/>
      </w:rPr>
      <w:fldChar w:fldCharType="begin"/>
    </w:r>
    <w:r w:rsidR="001E16D9">
      <w:rPr>
        <w:sz w:val="14"/>
        <w:szCs w:val="16"/>
      </w:rPr>
      <w:instrText xml:space="preserve"> NUMPAGES   \* MERGEFORMAT </w:instrText>
    </w:r>
    <w:r w:rsidR="001E16D9">
      <w:rPr>
        <w:sz w:val="14"/>
        <w:szCs w:val="16"/>
      </w:rPr>
      <w:fldChar w:fldCharType="separate"/>
    </w:r>
    <w:r w:rsidR="001E16D9">
      <w:rPr>
        <w:sz w:val="14"/>
        <w:szCs w:val="16"/>
      </w:rPr>
      <w:t>2</w:t>
    </w:r>
    <w:r w:rsidR="001E16D9">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F58A" w14:textId="77777777" w:rsidR="00945DB6" w:rsidRDefault="00F11630"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7003892B" wp14:editId="52B230FA">
              <wp:simplePos x="0" y="0"/>
              <wp:positionH relativeFrom="column">
                <wp:posOffset>5452110</wp:posOffset>
              </wp:positionH>
              <wp:positionV relativeFrom="paragraph">
                <wp:posOffset>103505</wp:posOffset>
              </wp:positionV>
              <wp:extent cx="876935" cy="393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76935" cy="393700"/>
                      </a:xfrm>
                      <a:prstGeom prst="rect">
                        <a:avLst/>
                      </a:prstGeom>
                      <a:solidFill>
                        <a:schemeClr val="lt1"/>
                      </a:solidFill>
                      <a:ln w="6350">
                        <a:noFill/>
                      </a:ln>
                    </wps:spPr>
                    <wps:txbx>
                      <w:txbxContent>
                        <w:p w14:paraId="497DEFE4" w14:textId="77777777" w:rsidR="00F40210" w:rsidRPr="00F40210" w:rsidRDefault="00F40210" w:rsidP="00F40210">
                          <w:pPr>
                            <w:spacing w:line="360" w:lineRule="auto"/>
                            <w:rPr>
                              <w14:textOutline w14:w="9525" w14:cap="rnd" w14:cmpd="sng" w14:algn="ctr">
                                <w14:noFill/>
                                <w14:prstDash w14:val="solid"/>
                                <w14:bevel/>
                              </w14:textOutline>
                            </w:rPr>
                          </w:pPr>
                          <w:r w:rsidRPr="00DF1BD3">
                            <w:rPr>
                              <w:rFonts w:asciiTheme="minorHAnsi" w:hAnsiTheme="minorHAnsi" w:cstheme="minorHAnsi"/>
                              <w:b/>
                              <w:bCs/>
                              <w:color w:val="DD052B"/>
                              <w:szCs w:val="22"/>
                              <w14:textOutline w14:w="9525" w14:cap="rnd" w14:cmpd="sng" w14:algn="ctr">
                                <w14:noFill/>
                                <w14:prstDash w14:val="solid"/>
                                <w14:bevel/>
                              </w14:textOutline>
                            </w:rPr>
                            <w:t>IELTS.org</w:t>
                          </w:r>
                        </w:p>
                        <w:p w14:paraId="7F68DA5C" w14:textId="77777777" w:rsidR="00F40210" w:rsidRDefault="00F40210" w:rsidP="002C0622">
                          <w:pPr>
                            <w:spacing w:line="31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3892B" id="_x0000_t202" coordsize="21600,21600" o:spt="202" path="m,l,21600r21600,l21600,xe">
              <v:stroke joinstyle="miter"/>
              <v:path gradientshapeok="t" o:connecttype="rect"/>
            </v:shapetype>
            <v:shape id="Text Box 12" o:spid="_x0000_s1029" type="#_x0000_t202" style="position:absolute;margin-left:429.3pt;margin-top:8.15pt;width:69.05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" fillcolor="white [3201]" stroked="f" strokeweight=".5pt">
              <v:textbox>
                <w:txbxContent>
                  <w:p w14:paraId="497DEFE4" w14:textId="77777777" w:rsidR="00F40210" w:rsidRPr="00F40210" w:rsidRDefault="00F40210" w:rsidP="00F40210">
                    <w:pPr>
                      <w:spacing w:line="360" w:lineRule="auto"/>
                      <w:rPr>
                        <w14:textOutline w14:w="9525" w14:cap="rnd" w14:cmpd="sng" w14:algn="ctr">
                          <w14:noFill/>
                          <w14:prstDash w14:val="solid"/>
                          <w14:bevel/>
                        </w14:textOutline>
                      </w:rPr>
                    </w:pPr>
                    <w:r w:rsidRPr="00DF1BD3">
                      <w:rPr>
                        <w:rFonts w:asciiTheme="minorHAnsi" w:hAnsiTheme="minorHAnsi" w:cstheme="minorHAnsi"/>
                        <w:b/>
                        <w:bCs/>
                        <w:color w:val="DD052B"/>
                        <w:szCs w:val="22"/>
                        <w14:textOutline w14:w="9525" w14:cap="rnd" w14:cmpd="sng" w14:algn="ctr">
                          <w14:noFill/>
                          <w14:prstDash w14:val="solid"/>
                          <w14:bevel/>
                        </w14:textOutline>
                      </w:rPr>
                      <w:t>IELTS.org</w:t>
                    </w:r>
                  </w:p>
                  <w:p w14:paraId="7F68DA5C" w14:textId="77777777" w:rsidR="00F40210" w:rsidRDefault="00F40210" w:rsidP="002C0622">
                    <w:pPr>
                      <w:spacing w:line="312" w:lineRule="auto"/>
                    </w:pPr>
                  </w:p>
                </w:txbxContent>
              </v:textbox>
            </v:shape>
          </w:pict>
        </mc:Fallback>
      </mc:AlternateContent>
    </w:r>
    <w:r w:rsidR="00D1458F">
      <w:rPr>
        <w:noProof/>
        <w:lang w:val="en-GB"/>
      </w:rPr>
      <w:drawing>
        <wp:anchor distT="0" distB="0" distL="114300" distR="114300" simplePos="0" relativeHeight="251696128" behindDoc="0" locked="0" layoutInCell="1" allowOverlap="1" wp14:anchorId="190DD87D" wp14:editId="4336FBF1">
          <wp:simplePos x="0" y="0"/>
          <wp:positionH relativeFrom="column">
            <wp:posOffset>-523240</wp:posOffset>
          </wp:positionH>
          <wp:positionV relativeFrom="paragraph">
            <wp:posOffset>22225</wp:posOffset>
          </wp:positionV>
          <wp:extent cx="3644900" cy="528955"/>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644900" cy="528955"/>
                  </a:xfrm>
                  <a:prstGeom prst="rect">
                    <a:avLst/>
                  </a:prstGeom>
                </pic:spPr>
              </pic:pic>
            </a:graphicData>
          </a:graphic>
          <wp14:sizeRelH relativeFrom="margin">
            <wp14:pctWidth>0</wp14:pctWidth>
          </wp14:sizeRelH>
          <wp14:sizeRelV relativeFrom="margin">
            <wp14:pctHeight>0</wp14:pctHeight>
          </wp14:sizeRelV>
        </wp:anchor>
      </w:drawing>
    </w:r>
    <w:r w:rsidR="00D1458F">
      <w:rPr>
        <w:rFonts w:cstheme="minorHAnsi"/>
        <w:noProof/>
        <w:sz w:val="11"/>
        <w:szCs w:val="11"/>
      </w:rPr>
      <mc:AlternateContent>
        <mc:Choice Requires="wps">
          <w:drawing>
            <wp:anchor distT="0" distB="0" distL="114300" distR="114300" simplePos="0" relativeHeight="251688960" behindDoc="0" locked="0" layoutInCell="1" allowOverlap="1" wp14:anchorId="2F6C1FCC" wp14:editId="620CA761">
              <wp:simplePos x="0" y="0"/>
              <wp:positionH relativeFrom="column">
                <wp:posOffset>2981960</wp:posOffset>
              </wp:positionH>
              <wp:positionV relativeFrom="paragraph">
                <wp:posOffset>128905</wp:posOffset>
              </wp:positionV>
              <wp:extent cx="2289175" cy="55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9175" cy="558800"/>
                      </a:xfrm>
                      <a:prstGeom prst="rect">
                        <a:avLst/>
                      </a:prstGeom>
                      <a:solidFill>
                        <a:schemeClr val="lt1"/>
                      </a:solidFill>
                      <a:ln w="6350">
                        <a:noFill/>
                      </a:ln>
                    </wps:spPr>
                    <wps:txbx>
                      <w:txbxContent>
                        <w:p w14:paraId="07DB055A" w14:textId="77777777" w:rsidR="002C0622" w:rsidRDefault="007243DC" w:rsidP="002C0622">
                          <w:pPr>
                            <w:spacing w:line="312" w:lineRule="auto"/>
                          </w:pPr>
                          <w:r w:rsidRPr="007243DC">
                            <w:rPr>
                              <w:rFonts w:cstheme="minorHAnsi"/>
                              <w:sz w:val="11"/>
                              <w:szCs w:val="11"/>
                            </w:rPr>
                            <w:t>IELTS is jointly owned by the British Council; IDP IELTS; and Cambridge University Press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1FCC" id="Text Box 10" o:spid="_x0000_s1030" type="#_x0000_t202" style="position:absolute;margin-left:234.8pt;margin-top:10.15pt;width:180.25pt;height: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" fillcolor="white [3201]" stroked="f" strokeweight=".5pt">
              <v:textbox>
                <w:txbxContent>
                  <w:p w14:paraId="07DB055A" w14:textId="77777777" w:rsidR="002C0622" w:rsidRDefault="007243DC" w:rsidP="002C0622">
                    <w:pPr>
                      <w:spacing w:line="312" w:lineRule="auto"/>
                    </w:pPr>
                    <w:r w:rsidRPr="007243DC">
                      <w:rPr>
                        <w:rFonts w:cstheme="minorHAnsi"/>
                        <w:sz w:val="11"/>
                        <w:szCs w:val="11"/>
                      </w:rPr>
                      <w:t>IELTS is jointly owned by the British Council; IDP IELTS; and Cambridge University Press &amp; Assessment</w:t>
                    </w:r>
                  </w:p>
                </w:txbxContent>
              </v:textbox>
            </v:shape>
          </w:pict>
        </mc:Fallback>
      </mc:AlternateContent>
    </w:r>
    <w:r w:rsidR="00DE1BBA" w:rsidRPr="00DE1BBA">
      <w:rPr>
        <w:rFonts w:asciiTheme="minorHAnsi" w:hAnsiTheme="minorHAnsi" w:cstheme="minorHAnsi"/>
        <w:b/>
        <w:bCs/>
        <w:color w:val="E31837" w:themeColor="accent1"/>
        <w:szCs w:val="22"/>
      </w:rPr>
      <w:tab/>
    </w:r>
  </w:p>
  <w:p w14:paraId="2A6393B0"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492597C9" w14:textId="77777777" w:rsidR="001D2741" w:rsidRDefault="001D2741" w:rsidP="000551F4">
    <w:pPr>
      <w:rPr>
        <w:sz w:val="14"/>
        <w:szCs w:val="16"/>
      </w:rPr>
    </w:pPr>
  </w:p>
  <w:p w14:paraId="423CD37C"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8E93" w14:textId="77777777" w:rsidR="001D57A6" w:rsidRDefault="001D57A6" w:rsidP="00255A65">
      <w:r>
        <w:separator/>
      </w:r>
    </w:p>
  </w:footnote>
  <w:footnote w:type="continuationSeparator" w:id="0">
    <w:p w14:paraId="2A9C0EA9" w14:textId="77777777" w:rsidR="001D57A6" w:rsidRDefault="001D57A6"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EDB8" w14:textId="77777777" w:rsidR="00255A65" w:rsidRDefault="004F0872">
    <w:pPr>
      <w:pStyle w:val="Header"/>
    </w:pPr>
    <w:r>
      <w:rPr>
        <w:noProof/>
      </w:rPr>
      <w:drawing>
        <wp:inline distT="0" distB="0" distL="0" distR="0" wp14:anchorId="04B7ADE3" wp14:editId="1596948A">
          <wp:extent cx="1502410" cy="450850"/>
          <wp:effectExtent l="0" t="0" r="2540" b="635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450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DBFC" w14:textId="77777777" w:rsidR="00653848" w:rsidRDefault="00D64574">
    <w:pPr>
      <w:pStyle w:val="Header"/>
    </w:pPr>
    <w:r>
      <w:rPr>
        <w:noProof/>
      </w:rPr>
      <w:drawing>
        <wp:inline distT="0" distB="0" distL="0" distR="0" wp14:anchorId="342BABA1" wp14:editId="0A640733">
          <wp:extent cx="1502410" cy="450850"/>
          <wp:effectExtent l="0" t="0" r="2540" b="635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450850"/>
                  </a:xfrm>
                  <a:prstGeom prst="rect">
                    <a:avLst/>
                  </a:prstGeom>
                  <a:noFill/>
                  <a:ln>
                    <a:noFill/>
                  </a:ln>
                </pic:spPr>
              </pic:pic>
            </a:graphicData>
          </a:graphic>
        </wp:inline>
      </w:drawing>
    </w:r>
    <w:r w:rsidR="00AE7BA1">
      <w:rPr>
        <w:noProof/>
      </w:rPr>
      <w:drawing>
        <wp:anchor distT="0" distB="0" distL="114300" distR="114300" simplePos="0" relativeHeight="251661307" behindDoc="1" locked="0" layoutInCell="1" allowOverlap="1" wp14:anchorId="3A74DC7C" wp14:editId="303B5A4A">
          <wp:simplePos x="0" y="0"/>
          <wp:positionH relativeFrom="page">
            <wp:posOffset>-21590</wp:posOffset>
          </wp:positionH>
          <wp:positionV relativeFrom="page">
            <wp:posOffset>-95885</wp:posOffset>
          </wp:positionV>
          <wp:extent cx="7628400" cy="10782000"/>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C2D567B"/>
    <w:multiLevelType w:val="hybridMultilevel"/>
    <w:tmpl w:val="D628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074943"/>
    <w:multiLevelType w:val="hybridMultilevel"/>
    <w:tmpl w:val="B3E83A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E31837"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6"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E31837"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D00D4"/>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DF74652"/>
    <w:multiLevelType w:val="hybridMultilevel"/>
    <w:tmpl w:val="240A193A"/>
    <w:lvl w:ilvl="0" w:tplc="7CDA5CE4">
      <w:start w:val="1"/>
      <w:numFmt w:val="bullet"/>
      <w:pStyle w:val="Bullets"/>
      <w:lvlText w:val=""/>
      <w:lvlJc w:val="left"/>
      <w:pPr>
        <w:ind w:left="644" w:hanging="360"/>
      </w:pPr>
      <w:rPr>
        <w:rFonts w:ascii="Wingdings" w:hAnsi="Wingdings" w:hint="default"/>
        <w:color w:val="E3183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7922104">
    <w:abstractNumId w:val="8"/>
  </w:num>
  <w:num w:numId="2" w16cid:durableId="1040978749">
    <w:abstractNumId w:val="11"/>
  </w:num>
  <w:num w:numId="3" w16cid:durableId="59451454">
    <w:abstractNumId w:val="9"/>
  </w:num>
  <w:num w:numId="4" w16cid:durableId="1238706516">
    <w:abstractNumId w:val="8"/>
    <w:lvlOverride w:ilvl="0">
      <w:startOverride w:val="1"/>
    </w:lvlOverride>
  </w:num>
  <w:num w:numId="5" w16cid:durableId="1879393318">
    <w:abstractNumId w:val="5"/>
  </w:num>
  <w:num w:numId="6" w16cid:durableId="220605087">
    <w:abstractNumId w:val="11"/>
    <w:lvlOverride w:ilvl="0">
      <w:startOverride w:val="1"/>
    </w:lvlOverride>
  </w:num>
  <w:num w:numId="7" w16cid:durableId="329254969">
    <w:abstractNumId w:val="7"/>
  </w:num>
  <w:num w:numId="8" w16cid:durableId="1403144124">
    <w:abstractNumId w:val="9"/>
    <w:lvlOverride w:ilvl="0">
      <w:startOverride w:val="1"/>
    </w:lvlOverride>
  </w:num>
  <w:num w:numId="9" w16cid:durableId="995497568">
    <w:abstractNumId w:val="6"/>
  </w:num>
  <w:num w:numId="10" w16cid:durableId="279188387">
    <w:abstractNumId w:val="11"/>
    <w:lvlOverride w:ilvl="0">
      <w:startOverride w:val="1"/>
    </w:lvlOverride>
  </w:num>
  <w:num w:numId="11" w16cid:durableId="2064062519">
    <w:abstractNumId w:val="4"/>
  </w:num>
  <w:num w:numId="12" w16cid:durableId="1869832626">
    <w:abstractNumId w:val="9"/>
    <w:lvlOverride w:ilvl="0">
      <w:startOverride w:val="1"/>
    </w:lvlOverride>
  </w:num>
  <w:num w:numId="13" w16cid:durableId="1622683295">
    <w:abstractNumId w:val="1"/>
  </w:num>
  <w:num w:numId="14" w16cid:durableId="1848329336">
    <w:abstractNumId w:val="0"/>
  </w:num>
  <w:num w:numId="15" w16cid:durableId="1963419569">
    <w:abstractNumId w:val="10"/>
  </w:num>
  <w:num w:numId="16" w16cid:durableId="1696078791">
    <w:abstractNumId w:val="3"/>
  </w:num>
  <w:num w:numId="17" w16cid:durableId="1595556599">
    <w:abstractNumId w:val="2"/>
  </w:num>
  <w:num w:numId="18" w16cid:durableId="7482384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5C"/>
    <w:rsid w:val="00002BFB"/>
    <w:rsid w:val="00003BDF"/>
    <w:rsid w:val="00004759"/>
    <w:rsid w:val="0000570C"/>
    <w:rsid w:val="00005EB8"/>
    <w:rsid w:val="00007A6D"/>
    <w:rsid w:val="00010757"/>
    <w:rsid w:val="00010F53"/>
    <w:rsid w:val="00014B82"/>
    <w:rsid w:val="00020A79"/>
    <w:rsid w:val="00023470"/>
    <w:rsid w:val="00027C89"/>
    <w:rsid w:val="00034E76"/>
    <w:rsid w:val="000354B5"/>
    <w:rsid w:val="00035A5E"/>
    <w:rsid w:val="00040196"/>
    <w:rsid w:val="00043024"/>
    <w:rsid w:val="0004619E"/>
    <w:rsid w:val="000468C0"/>
    <w:rsid w:val="00046AF4"/>
    <w:rsid w:val="000551F4"/>
    <w:rsid w:val="00055BA8"/>
    <w:rsid w:val="000563A1"/>
    <w:rsid w:val="00060D09"/>
    <w:rsid w:val="00061A01"/>
    <w:rsid w:val="00064CE3"/>
    <w:rsid w:val="00065259"/>
    <w:rsid w:val="0007283F"/>
    <w:rsid w:val="000728E9"/>
    <w:rsid w:val="00076D81"/>
    <w:rsid w:val="000823DA"/>
    <w:rsid w:val="000866F9"/>
    <w:rsid w:val="00090AE9"/>
    <w:rsid w:val="0009329C"/>
    <w:rsid w:val="00094A83"/>
    <w:rsid w:val="00095CD9"/>
    <w:rsid w:val="00097352"/>
    <w:rsid w:val="000A164A"/>
    <w:rsid w:val="000A36ED"/>
    <w:rsid w:val="000A388A"/>
    <w:rsid w:val="000A4A29"/>
    <w:rsid w:val="000A59D3"/>
    <w:rsid w:val="000A69FF"/>
    <w:rsid w:val="000B53E2"/>
    <w:rsid w:val="000C52EE"/>
    <w:rsid w:val="000C5318"/>
    <w:rsid w:val="000C5755"/>
    <w:rsid w:val="000C5CBD"/>
    <w:rsid w:val="000D0F25"/>
    <w:rsid w:val="000D7FA2"/>
    <w:rsid w:val="000E0871"/>
    <w:rsid w:val="000E0C32"/>
    <w:rsid w:val="000E32F8"/>
    <w:rsid w:val="000E347B"/>
    <w:rsid w:val="000E62D5"/>
    <w:rsid w:val="000E6975"/>
    <w:rsid w:val="000E6F74"/>
    <w:rsid w:val="000F5090"/>
    <w:rsid w:val="0010195C"/>
    <w:rsid w:val="001033E1"/>
    <w:rsid w:val="0010581E"/>
    <w:rsid w:val="001102FE"/>
    <w:rsid w:val="0011081A"/>
    <w:rsid w:val="001119DB"/>
    <w:rsid w:val="001129BB"/>
    <w:rsid w:val="00115D96"/>
    <w:rsid w:val="00120A3B"/>
    <w:rsid w:val="00127DB4"/>
    <w:rsid w:val="0013016C"/>
    <w:rsid w:val="00131CF4"/>
    <w:rsid w:val="0013680C"/>
    <w:rsid w:val="00141DA6"/>
    <w:rsid w:val="00144A3D"/>
    <w:rsid w:val="001456FF"/>
    <w:rsid w:val="00146869"/>
    <w:rsid w:val="001474E1"/>
    <w:rsid w:val="00152890"/>
    <w:rsid w:val="00153144"/>
    <w:rsid w:val="00156B00"/>
    <w:rsid w:val="00172D73"/>
    <w:rsid w:val="001755A4"/>
    <w:rsid w:val="00177389"/>
    <w:rsid w:val="001812E2"/>
    <w:rsid w:val="00186350"/>
    <w:rsid w:val="001873D5"/>
    <w:rsid w:val="0018746F"/>
    <w:rsid w:val="00187E5E"/>
    <w:rsid w:val="001951EB"/>
    <w:rsid w:val="00196FF4"/>
    <w:rsid w:val="001A3F36"/>
    <w:rsid w:val="001A4400"/>
    <w:rsid w:val="001A5E9F"/>
    <w:rsid w:val="001B13AD"/>
    <w:rsid w:val="001B4113"/>
    <w:rsid w:val="001C6BEF"/>
    <w:rsid w:val="001D0A4E"/>
    <w:rsid w:val="001D1CFA"/>
    <w:rsid w:val="001D2741"/>
    <w:rsid w:val="001D278C"/>
    <w:rsid w:val="001D57A6"/>
    <w:rsid w:val="001E16D9"/>
    <w:rsid w:val="001E277E"/>
    <w:rsid w:val="001E5C85"/>
    <w:rsid w:val="001E61DE"/>
    <w:rsid w:val="001F019F"/>
    <w:rsid w:val="001F3D26"/>
    <w:rsid w:val="00200C0F"/>
    <w:rsid w:val="00202196"/>
    <w:rsid w:val="002039EF"/>
    <w:rsid w:val="00210DFC"/>
    <w:rsid w:val="00213622"/>
    <w:rsid w:val="0021488A"/>
    <w:rsid w:val="00221FFF"/>
    <w:rsid w:val="002223CD"/>
    <w:rsid w:val="002230AC"/>
    <w:rsid w:val="00223B81"/>
    <w:rsid w:val="0022579B"/>
    <w:rsid w:val="002457DA"/>
    <w:rsid w:val="00247B20"/>
    <w:rsid w:val="00255A65"/>
    <w:rsid w:val="00260152"/>
    <w:rsid w:val="00260862"/>
    <w:rsid w:val="00261150"/>
    <w:rsid w:val="00262773"/>
    <w:rsid w:val="00262E8B"/>
    <w:rsid w:val="00271E60"/>
    <w:rsid w:val="00276602"/>
    <w:rsid w:val="00277801"/>
    <w:rsid w:val="00282C28"/>
    <w:rsid w:val="0028325E"/>
    <w:rsid w:val="002848DE"/>
    <w:rsid w:val="00292742"/>
    <w:rsid w:val="002941C0"/>
    <w:rsid w:val="00297C47"/>
    <w:rsid w:val="002A272F"/>
    <w:rsid w:val="002A61DD"/>
    <w:rsid w:val="002B0B9D"/>
    <w:rsid w:val="002B4A35"/>
    <w:rsid w:val="002C0622"/>
    <w:rsid w:val="002C293F"/>
    <w:rsid w:val="002C2E82"/>
    <w:rsid w:val="002C3EB0"/>
    <w:rsid w:val="002C7AAE"/>
    <w:rsid w:val="002D4417"/>
    <w:rsid w:val="002D672F"/>
    <w:rsid w:val="002E0C2E"/>
    <w:rsid w:val="002E3A97"/>
    <w:rsid w:val="002E6335"/>
    <w:rsid w:val="002E69F0"/>
    <w:rsid w:val="002E754F"/>
    <w:rsid w:val="0030280B"/>
    <w:rsid w:val="00307438"/>
    <w:rsid w:val="00320400"/>
    <w:rsid w:val="003240BC"/>
    <w:rsid w:val="003266F7"/>
    <w:rsid w:val="0033238A"/>
    <w:rsid w:val="003365D0"/>
    <w:rsid w:val="00344FFD"/>
    <w:rsid w:val="00346FA0"/>
    <w:rsid w:val="00356529"/>
    <w:rsid w:val="00356626"/>
    <w:rsid w:val="0036156D"/>
    <w:rsid w:val="00362C0A"/>
    <w:rsid w:val="003654A6"/>
    <w:rsid w:val="00365E1A"/>
    <w:rsid w:val="003664C5"/>
    <w:rsid w:val="00371921"/>
    <w:rsid w:val="00372BC2"/>
    <w:rsid w:val="00372D13"/>
    <w:rsid w:val="0037378B"/>
    <w:rsid w:val="003762F6"/>
    <w:rsid w:val="00382F00"/>
    <w:rsid w:val="003843B6"/>
    <w:rsid w:val="00387480"/>
    <w:rsid w:val="00390192"/>
    <w:rsid w:val="00390B6F"/>
    <w:rsid w:val="00390C8B"/>
    <w:rsid w:val="00392DF5"/>
    <w:rsid w:val="00395AC9"/>
    <w:rsid w:val="0039704D"/>
    <w:rsid w:val="003A6343"/>
    <w:rsid w:val="003B0529"/>
    <w:rsid w:val="003B2170"/>
    <w:rsid w:val="003B2558"/>
    <w:rsid w:val="003B2B95"/>
    <w:rsid w:val="003B356B"/>
    <w:rsid w:val="003B4966"/>
    <w:rsid w:val="003C0C2A"/>
    <w:rsid w:val="003C215C"/>
    <w:rsid w:val="003C477B"/>
    <w:rsid w:val="003C5A09"/>
    <w:rsid w:val="003D0073"/>
    <w:rsid w:val="003D2ECA"/>
    <w:rsid w:val="003D3EA5"/>
    <w:rsid w:val="003D7CE2"/>
    <w:rsid w:val="003E5844"/>
    <w:rsid w:val="003F1A11"/>
    <w:rsid w:val="003F2EBF"/>
    <w:rsid w:val="003F7B8A"/>
    <w:rsid w:val="003F7F0C"/>
    <w:rsid w:val="00402318"/>
    <w:rsid w:val="0040440B"/>
    <w:rsid w:val="00404A66"/>
    <w:rsid w:val="00412DEF"/>
    <w:rsid w:val="00416D56"/>
    <w:rsid w:val="004177DF"/>
    <w:rsid w:val="00422E8D"/>
    <w:rsid w:val="004237A6"/>
    <w:rsid w:val="00426721"/>
    <w:rsid w:val="004275A4"/>
    <w:rsid w:val="00431CA9"/>
    <w:rsid w:val="00437BCC"/>
    <w:rsid w:val="004404A6"/>
    <w:rsid w:val="00441362"/>
    <w:rsid w:val="004414FD"/>
    <w:rsid w:val="00442704"/>
    <w:rsid w:val="00442CAC"/>
    <w:rsid w:val="004439AD"/>
    <w:rsid w:val="004455D4"/>
    <w:rsid w:val="00446514"/>
    <w:rsid w:val="0044783B"/>
    <w:rsid w:val="0045176C"/>
    <w:rsid w:val="0045447F"/>
    <w:rsid w:val="004568F9"/>
    <w:rsid w:val="004570E4"/>
    <w:rsid w:val="00460440"/>
    <w:rsid w:val="00460D00"/>
    <w:rsid w:val="0046391B"/>
    <w:rsid w:val="00470367"/>
    <w:rsid w:val="00472837"/>
    <w:rsid w:val="00474413"/>
    <w:rsid w:val="00475A49"/>
    <w:rsid w:val="00477373"/>
    <w:rsid w:val="00483ADA"/>
    <w:rsid w:val="00486891"/>
    <w:rsid w:val="00486FBC"/>
    <w:rsid w:val="00496966"/>
    <w:rsid w:val="00496A93"/>
    <w:rsid w:val="004A10D8"/>
    <w:rsid w:val="004A4F9B"/>
    <w:rsid w:val="004B4ED9"/>
    <w:rsid w:val="004B53BD"/>
    <w:rsid w:val="004C0AA3"/>
    <w:rsid w:val="004C0B10"/>
    <w:rsid w:val="004C6078"/>
    <w:rsid w:val="004C69B2"/>
    <w:rsid w:val="004D21F7"/>
    <w:rsid w:val="004D3CBE"/>
    <w:rsid w:val="004D6A7A"/>
    <w:rsid w:val="004D70F2"/>
    <w:rsid w:val="004D743F"/>
    <w:rsid w:val="004E2EC1"/>
    <w:rsid w:val="004E51F7"/>
    <w:rsid w:val="004E5AEC"/>
    <w:rsid w:val="004F0872"/>
    <w:rsid w:val="004F0A82"/>
    <w:rsid w:val="004F119D"/>
    <w:rsid w:val="004F4BA0"/>
    <w:rsid w:val="004F72D8"/>
    <w:rsid w:val="0050233D"/>
    <w:rsid w:val="00502669"/>
    <w:rsid w:val="00502CE6"/>
    <w:rsid w:val="005052B6"/>
    <w:rsid w:val="00507566"/>
    <w:rsid w:val="00516AB7"/>
    <w:rsid w:val="00520508"/>
    <w:rsid w:val="005206FA"/>
    <w:rsid w:val="00524FA0"/>
    <w:rsid w:val="005257DA"/>
    <w:rsid w:val="005336D4"/>
    <w:rsid w:val="005343A7"/>
    <w:rsid w:val="005354C4"/>
    <w:rsid w:val="00536217"/>
    <w:rsid w:val="00537B32"/>
    <w:rsid w:val="005403A3"/>
    <w:rsid w:val="00544397"/>
    <w:rsid w:val="00547A6F"/>
    <w:rsid w:val="00552E33"/>
    <w:rsid w:val="00553F49"/>
    <w:rsid w:val="005656A6"/>
    <w:rsid w:val="00573953"/>
    <w:rsid w:val="00575323"/>
    <w:rsid w:val="005809BC"/>
    <w:rsid w:val="00583201"/>
    <w:rsid w:val="00583856"/>
    <w:rsid w:val="005840BA"/>
    <w:rsid w:val="00593B7A"/>
    <w:rsid w:val="00595224"/>
    <w:rsid w:val="00595A1A"/>
    <w:rsid w:val="005963C2"/>
    <w:rsid w:val="005B2128"/>
    <w:rsid w:val="005B4948"/>
    <w:rsid w:val="005C1B21"/>
    <w:rsid w:val="005C28DB"/>
    <w:rsid w:val="005C697D"/>
    <w:rsid w:val="005D259A"/>
    <w:rsid w:val="005D3642"/>
    <w:rsid w:val="005E079D"/>
    <w:rsid w:val="005E1B3F"/>
    <w:rsid w:val="005E2516"/>
    <w:rsid w:val="005E32BE"/>
    <w:rsid w:val="005E5D02"/>
    <w:rsid w:val="005F14DC"/>
    <w:rsid w:val="005F1D6B"/>
    <w:rsid w:val="005F344A"/>
    <w:rsid w:val="005F6441"/>
    <w:rsid w:val="00600924"/>
    <w:rsid w:val="00613428"/>
    <w:rsid w:val="0061388D"/>
    <w:rsid w:val="00613F6E"/>
    <w:rsid w:val="00620DB7"/>
    <w:rsid w:val="00622225"/>
    <w:rsid w:val="006243C0"/>
    <w:rsid w:val="006263C7"/>
    <w:rsid w:val="006364E0"/>
    <w:rsid w:val="0064163E"/>
    <w:rsid w:val="00642B56"/>
    <w:rsid w:val="0065062B"/>
    <w:rsid w:val="00653848"/>
    <w:rsid w:val="006551C6"/>
    <w:rsid w:val="0066453E"/>
    <w:rsid w:val="00665AAA"/>
    <w:rsid w:val="00672674"/>
    <w:rsid w:val="006734CD"/>
    <w:rsid w:val="0067399A"/>
    <w:rsid w:val="00676B6B"/>
    <w:rsid w:val="00680771"/>
    <w:rsid w:val="00683C34"/>
    <w:rsid w:val="00684397"/>
    <w:rsid w:val="0068710D"/>
    <w:rsid w:val="0068759E"/>
    <w:rsid w:val="0069183C"/>
    <w:rsid w:val="00691B1D"/>
    <w:rsid w:val="00692FED"/>
    <w:rsid w:val="00693432"/>
    <w:rsid w:val="00693C1C"/>
    <w:rsid w:val="00694221"/>
    <w:rsid w:val="00694EB8"/>
    <w:rsid w:val="006956DA"/>
    <w:rsid w:val="0069676A"/>
    <w:rsid w:val="006A490D"/>
    <w:rsid w:val="006A4C6E"/>
    <w:rsid w:val="006B0F91"/>
    <w:rsid w:val="006B4177"/>
    <w:rsid w:val="006C2F9D"/>
    <w:rsid w:val="006C3100"/>
    <w:rsid w:val="006C5477"/>
    <w:rsid w:val="006C7020"/>
    <w:rsid w:val="006C7C46"/>
    <w:rsid w:val="006D2256"/>
    <w:rsid w:val="006D551A"/>
    <w:rsid w:val="006D5DC1"/>
    <w:rsid w:val="006D6A67"/>
    <w:rsid w:val="006E142D"/>
    <w:rsid w:val="006E1DAC"/>
    <w:rsid w:val="006E6B50"/>
    <w:rsid w:val="006E7BAB"/>
    <w:rsid w:val="006F24D7"/>
    <w:rsid w:val="006F49BD"/>
    <w:rsid w:val="006F532E"/>
    <w:rsid w:val="006F7ECE"/>
    <w:rsid w:val="00701CAE"/>
    <w:rsid w:val="0070286E"/>
    <w:rsid w:val="007119B7"/>
    <w:rsid w:val="00712941"/>
    <w:rsid w:val="007204DB"/>
    <w:rsid w:val="007209A8"/>
    <w:rsid w:val="00720A85"/>
    <w:rsid w:val="00721E93"/>
    <w:rsid w:val="007243DC"/>
    <w:rsid w:val="00731BF2"/>
    <w:rsid w:val="0073315C"/>
    <w:rsid w:val="0074153B"/>
    <w:rsid w:val="00742468"/>
    <w:rsid w:val="007456ED"/>
    <w:rsid w:val="00752F56"/>
    <w:rsid w:val="007540B7"/>
    <w:rsid w:val="007546B9"/>
    <w:rsid w:val="00756202"/>
    <w:rsid w:val="0075780A"/>
    <w:rsid w:val="00760441"/>
    <w:rsid w:val="0076184C"/>
    <w:rsid w:val="00764A5B"/>
    <w:rsid w:val="007748F9"/>
    <w:rsid w:val="0077634B"/>
    <w:rsid w:val="00777916"/>
    <w:rsid w:val="00780D0F"/>
    <w:rsid w:val="00790115"/>
    <w:rsid w:val="00791679"/>
    <w:rsid w:val="00796A1C"/>
    <w:rsid w:val="00797C90"/>
    <w:rsid w:val="007A16C0"/>
    <w:rsid w:val="007A3178"/>
    <w:rsid w:val="007A48ED"/>
    <w:rsid w:val="007B17CB"/>
    <w:rsid w:val="007C33CA"/>
    <w:rsid w:val="007C6213"/>
    <w:rsid w:val="007C6FC7"/>
    <w:rsid w:val="007C7B9C"/>
    <w:rsid w:val="007D0781"/>
    <w:rsid w:val="007D2B72"/>
    <w:rsid w:val="007D40D5"/>
    <w:rsid w:val="007D5A53"/>
    <w:rsid w:val="007E76C8"/>
    <w:rsid w:val="007F10A0"/>
    <w:rsid w:val="007F2CAE"/>
    <w:rsid w:val="00803434"/>
    <w:rsid w:val="00804FA6"/>
    <w:rsid w:val="008053CD"/>
    <w:rsid w:val="0080735D"/>
    <w:rsid w:val="00807A30"/>
    <w:rsid w:val="00811524"/>
    <w:rsid w:val="008246D9"/>
    <w:rsid w:val="0082541A"/>
    <w:rsid w:val="00827F48"/>
    <w:rsid w:val="0083108E"/>
    <w:rsid w:val="00831CDF"/>
    <w:rsid w:val="00832889"/>
    <w:rsid w:val="00834B8C"/>
    <w:rsid w:val="00835E20"/>
    <w:rsid w:val="00836A4B"/>
    <w:rsid w:val="008453E3"/>
    <w:rsid w:val="008463BB"/>
    <w:rsid w:val="008505D8"/>
    <w:rsid w:val="00850767"/>
    <w:rsid w:val="0085530D"/>
    <w:rsid w:val="008605C7"/>
    <w:rsid w:val="008621F0"/>
    <w:rsid w:val="0086251D"/>
    <w:rsid w:val="00864742"/>
    <w:rsid w:val="00872734"/>
    <w:rsid w:val="00872C80"/>
    <w:rsid w:val="00873940"/>
    <w:rsid w:val="00875E5F"/>
    <w:rsid w:val="008A1916"/>
    <w:rsid w:val="008B0D34"/>
    <w:rsid w:val="008B223C"/>
    <w:rsid w:val="008B23EC"/>
    <w:rsid w:val="008B296A"/>
    <w:rsid w:val="008B36DE"/>
    <w:rsid w:val="008B4CA9"/>
    <w:rsid w:val="008B723B"/>
    <w:rsid w:val="008B7D8B"/>
    <w:rsid w:val="008C2253"/>
    <w:rsid w:val="008C3121"/>
    <w:rsid w:val="008C3A0A"/>
    <w:rsid w:val="008C4244"/>
    <w:rsid w:val="008C755A"/>
    <w:rsid w:val="008E134D"/>
    <w:rsid w:val="008E1D05"/>
    <w:rsid w:val="008E25C6"/>
    <w:rsid w:val="008E3A81"/>
    <w:rsid w:val="008E4CB7"/>
    <w:rsid w:val="008F1F40"/>
    <w:rsid w:val="008F5199"/>
    <w:rsid w:val="008F57AA"/>
    <w:rsid w:val="00902C51"/>
    <w:rsid w:val="0090360D"/>
    <w:rsid w:val="00904214"/>
    <w:rsid w:val="009046B0"/>
    <w:rsid w:val="0090557E"/>
    <w:rsid w:val="0090748B"/>
    <w:rsid w:val="0091231B"/>
    <w:rsid w:val="009166C8"/>
    <w:rsid w:val="00920223"/>
    <w:rsid w:val="00923181"/>
    <w:rsid w:val="00923196"/>
    <w:rsid w:val="0092365C"/>
    <w:rsid w:val="0092390D"/>
    <w:rsid w:val="009242AB"/>
    <w:rsid w:val="00940207"/>
    <w:rsid w:val="0094443D"/>
    <w:rsid w:val="00945DB6"/>
    <w:rsid w:val="00951B04"/>
    <w:rsid w:val="00955625"/>
    <w:rsid w:val="00961BBD"/>
    <w:rsid w:val="009649CE"/>
    <w:rsid w:val="00980325"/>
    <w:rsid w:val="00984229"/>
    <w:rsid w:val="009842EF"/>
    <w:rsid w:val="009848EA"/>
    <w:rsid w:val="00985E5E"/>
    <w:rsid w:val="00992839"/>
    <w:rsid w:val="0099522F"/>
    <w:rsid w:val="0099741E"/>
    <w:rsid w:val="009A090D"/>
    <w:rsid w:val="009A1F5A"/>
    <w:rsid w:val="009A25B8"/>
    <w:rsid w:val="009A2FDE"/>
    <w:rsid w:val="009A3BB6"/>
    <w:rsid w:val="009B1552"/>
    <w:rsid w:val="009B1B77"/>
    <w:rsid w:val="009B1CCF"/>
    <w:rsid w:val="009B22C7"/>
    <w:rsid w:val="009B59BF"/>
    <w:rsid w:val="009B7BA6"/>
    <w:rsid w:val="009C0483"/>
    <w:rsid w:val="009C2BD1"/>
    <w:rsid w:val="009C4C09"/>
    <w:rsid w:val="009D5E42"/>
    <w:rsid w:val="009D7AEA"/>
    <w:rsid w:val="009E2EED"/>
    <w:rsid w:val="009E4E25"/>
    <w:rsid w:val="009E7A81"/>
    <w:rsid w:val="009F03FD"/>
    <w:rsid w:val="009F518F"/>
    <w:rsid w:val="00A00A49"/>
    <w:rsid w:val="00A01C4F"/>
    <w:rsid w:val="00A032A8"/>
    <w:rsid w:val="00A03475"/>
    <w:rsid w:val="00A04F22"/>
    <w:rsid w:val="00A0583E"/>
    <w:rsid w:val="00A11B5A"/>
    <w:rsid w:val="00A12935"/>
    <w:rsid w:val="00A13185"/>
    <w:rsid w:val="00A13237"/>
    <w:rsid w:val="00A16478"/>
    <w:rsid w:val="00A25282"/>
    <w:rsid w:val="00A26EDD"/>
    <w:rsid w:val="00A30A3C"/>
    <w:rsid w:val="00A322F8"/>
    <w:rsid w:val="00A34BA0"/>
    <w:rsid w:val="00A371B6"/>
    <w:rsid w:val="00A37370"/>
    <w:rsid w:val="00A40C44"/>
    <w:rsid w:val="00A4184C"/>
    <w:rsid w:val="00A42418"/>
    <w:rsid w:val="00A44713"/>
    <w:rsid w:val="00A54807"/>
    <w:rsid w:val="00A56DEF"/>
    <w:rsid w:val="00A61C23"/>
    <w:rsid w:val="00A63666"/>
    <w:rsid w:val="00A6493B"/>
    <w:rsid w:val="00A649CD"/>
    <w:rsid w:val="00A72B11"/>
    <w:rsid w:val="00A805F5"/>
    <w:rsid w:val="00AA6B64"/>
    <w:rsid w:val="00AA6D47"/>
    <w:rsid w:val="00AA7522"/>
    <w:rsid w:val="00AB1A98"/>
    <w:rsid w:val="00AB6711"/>
    <w:rsid w:val="00AC4911"/>
    <w:rsid w:val="00AC7A65"/>
    <w:rsid w:val="00AC7B0F"/>
    <w:rsid w:val="00AD2295"/>
    <w:rsid w:val="00AD29A1"/>
    <w:rsid w:val="00AD4A3F"/>
    <w:rsid w:val="00AD5C2C"/>
    <w:rsid w:val="00AD7A69"/>
    <w:rsid w:val="00AE0348"/>
    <w:rsid w:val="00AE0730"/>
    <w:rsid w:val="00AE62B7"/>
    <w:rsid w:val="00AE7BA1"/>
    <w:rsid w:val="00B06469"/>
    <w:rsid w:val="00B14D84"/>
    <w:rsid w:val="00B17DFA"/>
    <w:rsid w:val="00B21DCD"/>
    <w:rsid w:val="00B225D7"/>
    <w:rsid w:val="00B23AB9"/>
    <w:rsid w:val="00B30A69"/>
    <w:rsid w:val="00B310F6"/>
    <w:rsid w:val="00B3144E"/>
    <w:rsid w:val="00B31F04"/>
    <w:rsid w:val="00B3546E"/>
    <w:rsid w:val="00B4534A"/>
    <w:rsid w:val="00B46BA8"/>
    <w:rsid w:val="00B46DF5"/>
    <w:rsid w:val="00B46E58"/>
    <w:rsid w:val="00B47836"/>
    <w:rsid w:val="00B47FE5"/>
    <w:rsid w:val="00B51BE2"/>
    <w:rsid w:val="00B53BFD"/>
    <w:rsid w:val="00B60D63"/>
    <w:rsid w:val="00B60E36"/>
    <w:rsid w:val="00B62B30"/>
    <w:rsid w:val="00B6365B"/>
    <w:rsid w:val="00B6655B"/>
    <w:rsid w:val="00B67AB8"/>
    <w:rsid w:val="00B737D8"/>
    <w:rsid w:val="00B7607E"/>
    <w:rsid w:val="00B84B0E"/>
    <w:rsid w:val="00B91524"/>
    <w:rsid w:val="00B94D9A"/>
    <w:rsid w:val="00B96EAD"/>
    <w:rsid w:val="00BA072C"/>
    <w:rsid w:val="00BA0ED0"/>
    <w:rsid w:val="00BA12F2"/>
    <w:rsid w:val="00BA3BCB"/>
    <w:rsid w:val="00BA552E"/>
    <w:rsid w:val="00BA7117"/>
    <w:rsid w:val="00BB2753"/>
    <w:rsid w:val="00BC07F9"/>
    <w:rsid w:val="00BC6C28"/>
    <w:rsid w:val="00BD1748"/>
    <w:rsid w:val="00BD42EF"/>
    <w:rsid w:val="00BD511B"/>
    <w:rsid w:val="00BD7D74"/>
    <w:rsid w:val="00BE09E1"/>
    <w:rsid w:val="00BE12E9"/>
    <w:rsid w:val="00BF1548"/>
    <w:rsid w:val="00BF1EB1"/>
    <w:rsid w:val="00BF2190"/>
    <w:rsid w:val="00BF2DB7"/>
    <w:rsid w:val="00BF2F39"/>
    <w:rsid w:val="00BF3BD4"/>
    <w:rsid w:val="00BF3C66"/>
    <w:rsid w:val="00BF628D"/>
    <w:rsid w:val="00BF7746"/>
    <w:rsid w:val="00C02193"/>
    <w:rsid w:val="00C07141"/>
    <w:rsid w:val="00C1153D"/>
    <w:rsid w:val="00C21D63"/>
    <w:rsid w:val="00C2239A"/>
    <w:rsid w:val="00C25E7A"/>
    <w:rsid w:val="00C313C2"/>
    <w:rsid w:val="00C35076"/>
    <w:rsid w:val="00C37DEA"/>
    <w:rsid w:val="00C408CC"/>
    <w:rsid w:val="00C43307"/>
    <w:rsid w:val="00C52BDB"/>
    <w:rsid w:val="00C55663"/>
    <w:rsid w:val="00C561B1"/>
    <w:rsid w:val="00C572B6"/>
    <w:rsid w:val="00C57C89"/>
    <w:rsid w:val="00C614B8"/>
    <w:rsid w:val="00C6462C"/>
    <w:rsid w:val="00C65114"/>
    <w:rsid w:val="00C71508"/>
    <w:rsid w:val="00C7260E"/>
    <w:rsid w:val="00C74649"/>
    <w:rsid w:val="00C74DED"/>
    <w:rsid w:val="00C76855"/>
    <w:rsid w:val="00C81B34"/>
    <w:rsid w:val="00C90E34"/>
    <w:rsid w:val="00C912AA"/>
    <w:rsid w:val="00C915E4"/>
    <w:rsid w:val="00CA238B"/>
    <w:rsid w:val="00CA5D82"/>
    <w:rsid w:val="00CB0B89"/>
    <w:rsid w:val="00CC14F9"/>
    <w:rsid w:val="00CC3977"/>
    <w:rsid w:val="00CC5BAB"/>
    <w:rsid w:val="00CC68CE"/>
    <w:rsid w:val="00CD1EEE"/>
    <w:rsid w:val="00CE18B4"/>
    <w:rsid w:val="00CE28C7"/>
    <w:rsid w:val="00CE2A66"/>
    <w:rsid w:val="00CE365A"/>
    <w:rsid w:val="00CE70A1"/>
    <w:rsid w:val="00CF0492"/>
    <w:rsid w:val="00CF29E3"/>
    <w:rsid w:val="00CF425F"/>
    <w:rsid w:val="00CF5153"/>
    <w:rsid w:val="00D0009B"/>
    <w:rsid w:val="00D01AA3"/>
    <w:rsid w:val="00D020D4"/>
    <w:rsid w:val="00D05D89"/>
    <w:rsid w:val="00D1458F"/>
    <w:rsid w:val="00D167C5"/>
    <w:rsid w:val="00D2315E"/>
    <w:rsid w:val="00D23615"/>
    <w:rsid w:val="00D240F2"/>
    <w:rsid w:val="00D24E10"/>
    <w:rsid w:val="00D30972"/>
    <w:rsid w:val="00D33428"/>
    <w:rsid w:val="00D33519"/>
    <w:rsid w:val="00D33793"/>
    <w:rsid w:val="00D34173"/>
    <w:rsid w:val="00D34B4C"/>
    <w:rsid w:val="00D350D3"/>
    <w:rsid w:val="00D35C48"/>
    <w:rsid w:val="00D36614"/>
    <w:rsid w:val="00D37207"/>
    <w:rsid w:val="00D42846"/>
    <w:rsid w:val="00D42D26"/>
    <w:rsid w:val="00D478A0"/>
    <w:rsid w:val="00D52EF6"/>
    <w:rsid w:val="00D644D4"/>
    <w:rsid w:val="00D64574"/>
    <w:rsid w:val="00D646D0"/>
    <w:rsid w:val="00D64C33"/>
    <w:rsid w:val="00D702FF"/>
    <w:rsid w:val="00D708A4"/>
    <w:rsid w:val="00D714E7"/>
    <w:rsid w:val="00D736C9"/>
    <w:rsid w:val="00D73C37"/>
    <w:rsid w:val="00D76177"/>
    <w:rsid w:val="00D808E6"/>
    <w:rsid w:val="00D844EC"/>
    <w:rsid w:val="00D86753"/>
    <w:rsid w:val="00D90F67"/>
    <w:rsid w:val="00D917FB"/>
    <w:rsid w:val="00DA41C3"/>
    <w:rsid w:val="00DA42E5"/>
    <w:rsid w:val="00DA454C"/>
    <w:rsid w:val="00DA503B"/>
    <w:rsid w:val="00DB14FF"/>
    <w:rsid w:val="00DB1913"/>
    <w:rsid w:val="00DB2710"/>
    <w:rsid w:val="00DB4BC2"/>
    <w:rsid w:val="00DB7C80"/>
    <w:rsid w:val="00DC6462"/>
    <w:rsid w:val="00DD0474"/>
    <w:rsid w:val="00DD19FF"/>
    <w:rsid w:val="00DD3EE0"/>
    <w:rsid w:val="00DD5244"/>
    <w:rsid w:val="00DD5F99"/>
    <w:rsid w:val="00DE149C"/>
    <w:rsid w:val="00DE1BBA"/>
    <w:rsid w:val="00DE4169"/>
    <w:rsid w:val="00DE6D1B"/>
    <w:rsid w:val="00DF1BD3"/>
    <w:rsid w:val="00DF1DD6"/>
    <w:rsid w:val="00DF2BE7"/>
    <w:rsid w:val="00DF5B8C"/>
    <w:rsid w:val="00DF6085"/>
    <w:rsid w:val="00DF6B49"/>
    <w:rsid w:val="00E00435"/>
    <w:rsid w:val="00E00984"/>
    <w:rsid w:val="00E044B1"/>
    <w:rsid w:val="00E052F4"/>
    <w:rsid w:val="00E12526"/>
    <w:rsid w:val="00E125F4"/>
    <w:rsid w:val="00E13A02"/>
    <w:rsid w:val="00E14B55"/>
    <w:rsid w:val="00E23E3C"/>
    <w:rsid w:val="00E35447"/>
    <w:rsid w:val="00E35DA5"/>
    <w:rsid w:val="00E36CB3"/>
    <w:rsid w:val="00E4099B"/>
    <w:rsid w:val="00E471DE"/>
    <w:rsid w:val="00E47F32"/>
    <w:rsid w:val="00E52A52"/>
    <w:rsid w:val="00E52CE6"/>
    <w:rsid w:val="00E575AA"/>
    <w:rsid w:val="00E61487"/>
    <w:rsid w:val="00E61CB1"/>
    <w:rsid w:val="00E64FDA"/>
    <w:rsid w:val="00E70BEA"/>
    <w:rsid w:val="00E70C2D"/>
    <w:rsid w:val="00E7660E"/>
    <w:rsid w:val="00E76D78"/>
    <w:rsid w:val="00E771DB"/>
    <w:rsid w:val="00E8087B"/>
    <w:rsid w:val="00E86AB2"/>
    <w:rsid w:val="00E900D5"/>
    <w:rsid w:val="00E93E5E"/>
    <w:rsid w:val="00E97645"/>
    <w:rsid w:val="00EA2C03"/>
    <w:rsid w:val="00EA32E7"/>
    <w:rsid w:val="00EB284D"/>
    <w:rsid w:val="00EB69D1"/>
    <w:rsid w:val="00EC23CA"/>
    <w:rsid w:val="00EC38F4"/>
    <w:rsid w:val="00EC5A71"/>
    <w:rsid w:val="00ED344D"/>
    <w:rsid w:val="00ED3EBA"/>
    <w:rsid w:val="00ED510A"/>
    <w:rsid w:val="00ED54EA"/>
    <w:rsid w:val="00ED57D0"/>
    <w:rsid w:val="00ED5D4E"/>
    <w:rsid w:val="00ED7DFF"/>
    <w:rsid w:val="00EE1294"/>
    <w:rsid w:val="00EE561A"/>
    <w:rsid w:val="00EE56A5"/>
    <w:rsid w:val="00EE77EE"/>
    <w:rsid w:val="00EF08DC"/>
    <w:rsid w:val="00EF5469"/>
    <w:rsid w:val="00EF5558"/>
    <w:rsid w:val="00EF6346"/>
    <w:rsid w:val="00EF7568"/>
    <w:rsid w:val="00F00286"/>
    <w:rsid w:val="00F00464"/>
    <w:rsid w:val="00F0081A"/>
    <w:rsid w:val="00F01D25"/>
    <w:rsid w:val="00F0283C"/>
    <w:rsid w:val="00F047A0"/>
    <w:rsid w:val="00F06F09"/>
    <w:rsid w:val="00F0781B"/>
    <w:rsid w:val="00F11630"/>
    <w:rsid w:val="00F11751"/>
    <w:rsid w:val="00F14AA0"/>
    <w:rsid w:val="00F1587B"/>
    <w:rsid w:val="00F1720A"/>
    <w:rsid w:val="00F21E7A"/>
    <w:rsid w:val="00F23F0C"/>
    <w:rsid w:val="00F306D1"/>
    <w:rsid w:val="00F308CE"/>
    <w:rsid w:val="00F34DF2"/>
    <w:rsid w:val="00F363C4"/>
    <w:rsid w:val="00F36BA4"/>
    <w:rsid w:val="00F37A24"/>
    <w:rsid w:val="00F40210"/>
    <w:rsid w:val="00F410D8"/>
    <w:rsid w:val="00F429A0"/>
    <w:rsid w:val="00F5217E"/>
    <w:rsid w:val="00F61679"/>
    <w:rsid w:val="00F70EB1"/>
    <w:rsid w:val="00F72C17"/>
    <w:rsid w:val="00F7404B"/>
    <w:rsid w:val="00F75A21"/>
    <w:rsid w:val="00F8147A"/>
    <w:rsid w:val="00F81C89"/>
    <w:rsid w:val="00F832E8"/>
    <w:rsid w:val="00F836EF"/>
    <w:rsid w:val="00F9261B"/>
    <w:rsid w:val="00F926B7"/>
    <w:rsid w:val="00F9328D"/>
    <w:rsid w:val="00F9373C"/>
    <w:rsid w:val="00FA5862"/>
    <w:rsid w:val="00FA6BF0"/>
    <w:rsid w:val="00FC3B19"/>
    <w:rsid w:val="00FC64EA"/>
    <w:rsid w:val="00FE23DC"/>
    <w:rsid w:val="00FE46CF"/>
    <w:rsid w:val="00FE4B5A"/>
    <w:rsid w:val="00FE50C7"/>
    <w:rsid w:val="00FE7A90"/>
    <w:rsid w:val="00FF3020"/>
    <w:rsid w:val="0148614C"/>
    <w:rsid w:val="038FCE3F"/>
    <w:rsid w:val="088E0A67"/>
    <w:rsid w:val="0963F967"/>
    <w:rsid w:val="20D88EA2"/>
    <w:rsid w:val="22947E8A"/>
    <w:rsid w:val="2CDC192B"/>
    <w:rsid w:val="2FF3EB10"/>
    <w:rsid w:val="30F69FF2"/>
    <w:rsid w:val="36669585"/>
    <w:rsid w:val="3B50BB06"/>
    <w:rsid w:val="53802A20"/>
    <w:rsid w:val="56B7CAE2"/>
    <w:rsid w:val="5BB07CF9"/>
    <w:rsid w:val="5D6EA53F"/>
    <w:rsid w:val="642D2081"/>
    <w:rsid w:val="652A8C24"/>
    <w:rsid w:val="6D451DB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0CC42"/>
  <w15:chartTrackingRefBased/>
  <w15:docId w15:val="{8270B017-A9E0-422D-BE25-28E45850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1A"/>
    <w:pPr>
      <w:spacing w:after="100"/>
    </w:pPr>
    <w:rPr>
      <w:rFonts w:ascii="Open Sans" w:hAnsi="Open Sans"/>
    </w:rPr>
  </w:style>
  <w:style w:type="paragraph" w:styleId="Heading1">
    <w:name w:val="heading 1"/>
    <w:aliases w:val="Headline 1"/>
    <w:basedOn w:val="Normal"/>
    <w:next w:val="Normal"/>
    <w:link w:val="Heading1Char"/>
    <w:uiPriority w:val="9"/>
    <w:rsid w:val="00C2239A"/>
    <w:pPr>
      <w:keepNext/>
      <w:keepLines/>
      <w:spacing w:before="100"/>
      <w:ind w:right="1134"/>
      <w:outlineLvl w:val="0"/>
    </w:pPr>
    <w:rPr>
      <w:rFonts w:ascii="Work Sans" w:eastAsiaTheme="majorEastAsia" w:hAnsi="Work Sans" w:cs="Times New Roman (Headings CS)"/>
      <w:b/>
      <w:color w:val="E31837" w:themeColor="accent1"/>
      <w:sz w:val="72"/>
      <w:szCs w:val="32"/>
    </w:rPr>
  </w:style>
  <w:style w:type="paragraph" w:styleId="Heading2">
    <w:name w:val="heading 2"/>
    <w:aliases w:val="Headline 2"/>
    <w:basedOn w:val="Normal"/>
    <w:next w:val="Normal"/>
    <w:link w:val="Heading2Char"/>
    <w:uiPriority w:val="9"/>
    <w:unhideWhenUsed/>
    <w:rsid w:val="00486FBC"/>
    <w:pPr>
      <w:keepNext/>
      <w:keepLines/>
      <w:spacing w:before="100"/>
      <w:outlineLvl w:val="1"/>
    </w:pPr>
    <w:rPr>
      <w:rFonts w:eastAsiaTheme="majorEastAsia" w:cstheme="majorBidi"/>
      <w:color w:val="E31837" w:themeColor="accent1"/>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A91228"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A912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aliases w:val="Headline 2 Char"/>
    <w:basedOn w:val="DefaultParagraphFont"/>
    <w:link w:val="Heading2"/>
    <w:uiPriority w:val="9"/>
    <w:rsid w:val="00486FBC"/>
    <w:rPr>
      <w:rFonts w:ascii="Open Sans" w:eastAsiaTheme="majorEastAsia" w:hAnsi="Open Sans" w:cstheme="majorBidi"/>
      <w:color w:val="E31837" w:themeColor="accent1"/>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A91228"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A91228"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aliases w:val="Headline 1 Char"/>
    <w:basedOn w:val="DefaultParagraphFont"/>
    <w:link w:val="Heading1"/>
    <w:uiPriority w:val="9"/>
    <w:rsid w:val="00C2239A"/>
    <w:rPr>
      <w:rFonts w:ascii="Work Sans" w:eastAsiaTheme="majorEastAsia" w:hAnsi="Work Sans" w:cs="Times New Roman (Headings CS)"/>
      <w:b/>
      <w:color w:val="E31837" w:themeColor="accent1"/>
      <w:sz w:val="72"/>
      <w:szCs w:val="32"/>
    </w:rPr>
  </w:style>
  <w:style w:type="paragraph" w:styleId="Title">
    <w:name w:val="Title"/>
    <w:basedOn w:val="Normal"/>
    <w:next w:val="Normal"/>
    <w:link w:val="TitleChar"/>
    <w:uiPriority w:val="10"/>
    <w:rsid w:val="00003BDF"/>
    <w:pPr>
      <w:spacing w:before="100"/>
      <w:ind w:right="1134"/>
      <w:contextualSpacing/>
    </w:pPr>
    <w:rPr>
      <w:rFonts w:ascii="Work Sans" w:eastAsiaTheme="majorEastAsia" w:hAnsi="Work Sans" w:cstheme="majorBidi"/>
      <w:b/>
      <w:bCs/>
      <w:color w:val="E31837" w:themeColor="accent1"/>
      <w:spacing w:val="-10"/>
      <w:kern w:val="28"/>
      <w:sz w:val="72"/>
      <w:szCs w:val="112"/>
      <w:lang w:val="en-GB"/>
    </w:rPr>
  </w:style>
  <w:style w:type="character" w:customStyle="1" w:styleId="TitleChar">
    <w:name w:val="Title Char"/>
    <w:basedOn w:val="DefaultParagraphFont"/>
    <w:link w:val="Title"/>
    <w:uiPriority w:val="10"/>
    <w:rsid w:val="00003BDF"/>
    <w:rPr>
      <w:rFonts w:ascii="Work Sans" w:eastAsiaTheme="majorEastAsia" w:hAnsi="Work Sans" w:cstheme="majorBidi"/>
      <w:b/>
      <w:bCs/>
      <w:color w:val="E31837" w:themeColor="accent1"/>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333441" w:themeColor="text2"/>
      <w:lang w:val="en-GB"/>
    </w:rPr>
  </w:style>
  <w:style w:type="paragraph" w:customStyle="1" w:styleId="NumberedList">
    <w:name w:val="Numbered List"/>
    <w:basedOn w:val="ListParagraph"/>
    <w:qFormat/>
    <w:rsid w:val="00ED3EBA"/>
    <w:pPr>
      <w:numPr>
        <w:numId w:val="1"/>
      </w:numPr>
      <w:spacing w:after="120"/>
      <w:ind w:left="641" w:hanging="357"/>
      <w:contextualSpacing w:val="0"/>
    </w:pPr>
    <w:rPr>
      <w:lang w:val="en-GB"/>
    </w:rPr>
  </w:style>
  <w:style w:type="paragraph" w:customStyle="1" w:styleId="Bullets">
    <w:name w:val="Bullets"/>
    <w:basedOn w:val="ListParagraph"/>
    <w:qFormat/>
    <w:rsid w:val="00B31F04"/>
    <w:pPr>
      <w:numPr>
        <w:numId w:val="2"/>
      </w:numPr>
      <w:contextualSpacing w:val="0"/>
    </w:pPr>
    <w:rPr>
      <w:lang w:val="en-GB"/>
    </w:rPr>
  </w:style>
  <w:style w:type="paragraph" w:customStyle="1" w:styleId="Sub-bullets">
    <w:name w:val="Sub-bullets"/>
    <w:basedOn w:val="Bullets"/>
    <w:qFormat/>
    <w:rsid w:val="000D0F25"/>
    <w:pPr>
      <w:numPr>
        <w:numId w:val="3"/>
      </w:numPr>
      <w:ind w:left="1066" w:hanging="357"/>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F07284" w:themeColor="accent1" w:themeTint="99"/>
        </w:tcBorders>
      </w:tcPr>
    </w:tblStylePr>
    <w:tblStylePr w:type="lastRow">
      <w:rPr>
        <w:b/>
        <w:bCs/>
      </w:rPr>
      <w:tblPr/>
      <w:tcPr>
        <w:tcBorders>
          <w:top w:val="double" w:sz="2" w:space="0" w:color="F07284"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paragraph" w:customStyle="1" w:styleId="TableBold">
    <w:name w:val="Table Bold"/>
    <w:basedOn w:val="Normal"/>
    <w:next w:val="Normal"/>
    <w:qFormat/>
    <w:rsid w:val="00F00286"/>
    <w:rPr>
      <w:b/>
      <w:bCs/>
      <w:color w:val="1A1A1A" w:themeColor="background1" w:themeShade="1A"/>
      <w:lang w:val="en-GB"/>
    </w:rPr>
  </w:style>
  <w:style w:type="numbering" w:customStyle="1" w:styleId="CurrentList7">
    <w:name w:val="Current List7"/>
    <w:uiPriority w:val="99"/>
    <w:rsid w:val="00B31F04"/>
    <w:pPr>
      <w:numPr>
        <w:numId w:val="15"/>
      </w:numPr>
    </w:pPr>
  </w:style>
  <w:style w:type="paragraph" w:customStyle="1" w:styleId="TableRegular">
    <w:name w:val="Table Regular"/>
    <w:basedOn w:val="Normal"/>
    <w:rsid w:val="00D2315E"/>
    <w:rPr>
      <w:lang w:val="en-GB"/>
    </w:rPr>
  </w:style>
  <w:style w:type="paragraph" w:customStyle="1" w:styleId="Head3">
    <w:name w:val="Head 3"/>
    <w:basedOn w:val="Normal"/>
    <w:next w:val="Normal"/>
    <w:qFormat/>
    <w:rsid w:val="007C7B9C"/>
    <w:rPr>
      <w:rFonts w:asciiTheme="majorHAnsi" w:hAnsiTheme="majorHAnsi"/>
      <w:color w:val="E31837" w:themeColor="accent1"/>
      <w:sz w:val="36"/>
    </w:rPr>
  </w:style>
  <w:style w:type="paragraph" w:customStyle="1" w:styleId="Head4">
    <w:name w:val="Head 4"/>
    <w:basedOn w:val="Normal"/>
    <w:next w:val="Normal"/>
    <w:qFormat/>
    <w:rsid w:val="007C7B9C"/>
    <w:rPr>
      <w:rFonts w:asciiTheme="majorHAnsi" w:hAnsiTheme="majorHAnsi"/>
      <w:color w:val="E31837" w:themeColor="accent1"/>
      <w:sz w:val="28"/>
    </w:rPr>
  </w:style>
  <w:style w:type="paragraph" w:customStyle="1" w:styleId="Head1">
    <w:name w:val="Head 1"/>
    <w:basedOn w:val="Heading1"/>
    <w:next w:val="Normal"/>
    <w:qFormat/>
    <w:rsid w:val="003D7CE2"/>
  </w:style>
  <w:style w:type="paragraph" w:customStyle="1" w:styleId="Head2">
    <w:name w:val="Head 2"/>
    <w:basedOn w:val="Normal"/>
    <w:next w:val="Normal"/>
    <w:qFormat/>
    <w:rsid w:val="007C7B9C"/>
    <w:rPr>
      <w:rFonts w:asciiTheme="majorHAnsi" w:hAnsiTheme="majorHAnsi" w:cs="Open Sans"/>
      <w:bCs/>
      <w:color w:val="E31837" w:themeColor="accent1"/>
      <w:sz w:val="44"/>
      <w:szCs w:val="44"/>
    </w:rPr>
  </w:style>
  <w:style w:type="paragraph" w:customStyle="1" w:styleId="TableContent">
    <w:name w:val="Table Content"/>
    <w:basedOn w:val="Normal"/>
    <w:next w:val="Normal"/>
    <w:qFormat/>
    <w:rsid w:val="00446514"/>
    <w:pPr>
      <w:tabs>
        <w:tab w:val="left" w:leader="dot" w:pos="8505"/>
      </w:tabs>
      <w:spacing w:line="360" w:lineRule="exact"/>
      <w:ind w:left="720"/>
    </w:pPr>
    <w:rPr>
      <w:rFonts w:eastAsia="Times New Roman" w:cs="Open Sans"/>
      <w:color w:val="000000" w:themeColor="text1"/>
      <w:lang w:eastAsia="en-GB"/>
    </w:rPr>
  </w:style>
  <w:style w:type="paragraph" w:styleId="TOCHeading">
    <w:name w:val="TOC Heading"/>
    <w:basedOn w:val="Heading1"/>
    <w:next w:val="Normal"/>
    <w:uiPriority w:val="39"/>
    <w:unhideWhenUsed/>
    <w:qFormat/>
    <w:rsid w:val="00583201"/>
    <w:pPr>
      <w:spacing w:beforeAutospacing="1" w:line="259" w:lineRule="auto"/>
      <w:ind w:right="0"/>
      <w:outlineLvl w:val="9"/>
    </w:pPr>
    <w:rPr>
      <w:rFonts w:asciiTheme="majorHAnsi" w:hAnsiTheme="majorHAnsi" w:cstheme="majorBidi"/>
      <w:b w:val="0"/>
      <w:sz w:val="24"/>
      <w:lang w:val="en-US"/>
    </w:rPr>
  </w:style>
  <w:style w:type="paragraph" w:styleId="TOC1">
    <w:name w:val="toc 1"/>
    <w:basedOn w:val="Normal"/>
    <w:next w:val="Head1"/>
    <w:autoRedefine/>
    <w:uiPriority w:val="39"/>
    <w:unhideWhenUsed/>
    <w:qFormat/>
    <w:rsid w:val="004E51F7"/>
    <w:pPr>
      <w:ind w:left="278"/>
    </w:pPr>
  </w:style>
  <w:style w:type="paragraph" w:styleId="TOC2">
    <w:name w:val="toc 2"/>
    <w:basedOn w:val="Normal"/>
    <w:next w:val="Normal"/>
    <w:autoRedefine/>
    <w:uiPriority w:val="39"/>
    <w:unhideWhenUsed/>
    <w:qFormat/>
    <w:rsid w:val="00D36614"/>
    <w:pPr>
      <w:spacing w:line="259" w:lineRule="auto"/>
      <w:ind w:left="556"/>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qFormat/>
    <w:rsid w:val="00DD0474"/>
    <w:pPr>
      <w:spacing w:line="259" w:lineRule="auto"/>
      <w:ind w:left="833"/>
    </w:pPr>
    <w:rPr>
      <w:rFonts w:asciiTheme="minorHAnsi" w:eastAsiaTheme="minorEastAsia" w:hAnsiTheme="minorHAnsi" w:cs="Times New Roman"/>
      <w:szCs w:val="22"/>
      <w:lang w:val="en-US"/>
    </w:rPr>
  </w:style>
  <w:style w:type="paragraph" w:styleId="TOC5">
    <w:name w:val="toc 5"/>
    <w:basedOn w:val="Normal"/>
    <w:next w:val="Normal"/>
    <w:autoRedefine/>
    <w:uiPriority w:val="39"/>
    <w:unhideWhenUsed/>
    <w:rsid w:val="00210DFC"/>
    <w:pPr>
      <w:ind w:left="960"/>
    </w:pPr>
  </w:style>
  <w:style w:type="paragraph" w:styleId="TOC4">
    <w:name w:val="toc 4"/>
    <w:basedOn w:val="Normal"/>
    <w:next w:val="Normal"/>
    <w:autoRedefine/>
    <w:uiPriority w:val="39"/>
    <w:unhideWhenUsed/>
    <w:qFormat/>
    <w:rsid w:val="000563A1"/>
    <w:pPr>
      <w:ind w:left="1111"/>
    </w:pPr>
  </w:style>
  <w:style w:type="table" w:styleId="GridTable1Light-Accent5">
    <w:name w:val="Grid Table 1 Light Accent 5"/>
    <w:basedOn w:val="TableNormal"/>
    <w:uiPriority w:val="46"/>
    <w:rsid w:val="00593B7A"/>
    <w:tblPr>
      <w:tblStyleRowBandSize w:val="1"/>
      <w:tblStyleColBandSize w:val="1"/>
      <w:tblBorders>
        <w:top w:val="single" w:sz="4" w:space="0" w:color="F289AA" w:themeColor="accent5" w:themeTint="66"/>
        <w:left w:val="single" w:sz="4" w:space="0" w:color="F289AA" w:themeColor="accent5" w:themeTint="66"/>
        <w:bottom w:val="single" w:sz="4" w:space="0" w:color="F289AA" w:themeColor="accent5" w:themeTint="66"/>
        <w:right w:val="single" w:sz="4" w:space="0" w:color="F289AA" w:themeColor="accent5" w:themeTint="66"/>
        <w:insideH w:val="single" w:sz="4" w:space="0" w:color="F289AA" w:themeColor="accent5" w:themeTint="66"/>
        <w:insideV w:val="single" w:sz="4" w:space="0" w:color="F289AA" w:themeColor="accent5" w:themeTint="66"/>
      </w:tblBorders>
    </w:tblPr>
    <w:tblStylePr w:type="firstRow">
      <w:rPr>
        <w:b/>
        <w:bCs/>
      </w:rPr>
      <w:tblPr/>
      <w:tcPr>
        <w:tcBorders>
          <w:bottom w:val="single" w:sz="12" w:space="0" w:color="EB4E7F" w:themeColor="accent5" w:themeTint="99"/>
        </w:tcBorders>
      </w:tcPr>
    </w:tblStylePr>
    <w:tblStylePr w:type="lastRow">
      <w:rPr>
        <w:b/>
        <w:bCs/>
      </w:rPr>
      <w:tblPr/>
      <w:tcPr>
        <w:tcBorders>
          <w:top w:val="double" w:sz="2" w:space="0" w:color="EB4E7F" w:themeColor="accent5"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Open Sans" w:hAnsi="Open Sans"/>
      <w:sz w:val="20"/>
      <w:szCs w:val="20"/>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D35C48"/>
    <w:rPr>
      <w:color w:val="808080"/>
    </w:rPr>
  </w:style>
  <w:style w:type="paragraph" w:customStyle="1" w:styleId="Head10">
    <w:name w:val="*Head 1"/>
    <w:basedOn w:val="Normal"/>
    <w:rsid w:val="00356626"/>
    <w:pPr>
      <w:spacing w:before="120" w:after="0"/>
    </w:pPr>
    <w:rPr>
      <w:rFonts w:ascii="Arial" w:eastAsia="Times New Roman" w:hAnsi="Arial" w:cs="Arial"/>
      <w:b/>
      <w:color w:val="333333"/>
      <w:sz w:val="32"/>
      <w:szCs w:val="22"/>
      <w:lang w:val="en-GB" w:eastAsia="en-GB"/>
    </w:rPr>
  </w:style>
  <w:style w:type="paragraph" w:customStyle="1" w:styleId="Body1normal">
    <w:name w:val="*Body 1 normal"/>
    <w:basedOn w:val="Normal"/>
    <w:rsid w:val="00356626"/>
    <w:pPr>
      <w:spacing w:before="80" w:after="0" w:line="220" w:lineRule="exact"/>
    </w:pPr>
    <w:rPr>
      <w:rFonts w:ascii="Arial" w:eastAsia="Times New Roman" w:hAnsi="Arial" w:cs="Arial"/>
      <w:color w:val="000000"/>
      <w:sz w:val="17"/>
      <w:szCs w:val="22"/>
      <w:lang w:val="en-GB" w:eastAsia="en-GB"/>
    </w:rPr>
  </w:style>
  <w:style w:type="paragraph" w:customStyle="1" w:styleId="Subhead2-11pt">
    <w:name w:val="*Subhead 2 - 11pt"/>
    <w:basedOn w:val="Normal"/>
    <w:rsid w:val="00356626"/>
    <w:pPr>
      <w:spacing w:before="220" w:after="0"/>
    </w:pPr>
    <w:rPr>
      <w:rFonts w:ascii="Arial" w:eastAsia="Times New Roman" w:hAnsi="Arial" w:cs="Arial"/>
      <w:b/>
      <w:sz w:val="22"/>
      <w:szCs w:val="22"/>
      <w:lang w:val="en-GB" w:eastAsia="en-GB"/>
    </w:rPr>
  </w:style>
  <w:style w:type="paragraph" w:customStyle="1" w:styleId="Subhead3-9ptboldital">
    <w:name w:val="*Subhead 3 -9pt bold ital"/>
    <w:basedOn w:val="Subhead2-11pt"/>
    <w:rsid w:val="00356626"/>
    <w:pPr>
      <w:spacing w:before="180"/>
      <w:ind w:left="397" w:hanging="397"/>
    </w:pPr>
    <w:rPr>
      <w:i/>
      <w:sz w:val="18"/>
    </w:rPr>
  </w:style>
  <w:style w:type="paragraph" w:customStyle="1" w:styleId="Bodynumberlist">
    <w:name w:val="*Body number list"/>
    <w:basedOn w:val="Body1normal"/>
    <w:rsid w:val="00356626"/>
    <w:pPr>
      <w:tabs>
        <w:tab w:val="left" w:pos="426"/>
      </w:tabs>
      <w:ind w:left="426"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366823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203060816">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hanPatroo1\Downloads\Word%20Template%20(3).dotx" TargetMode="External"/></Relationships>
</file>

<file path=word/theme/theme1.xml><?xml version="1.0" encoding="utf-8"?>
<a:theme xmlns:a="http://schemas.openxmlformats.org/drawingml/2006/main" name="Office Theme">
  <a:themeElements>
    <a:clrScheme name="IELTS Colour palette">
      <a:dk1>
        <a:srgbClr val="000000"/>
      </a:dk1>
      <a:lt1>
        <a:srgbClr val="FFFFFF"/>
      </a:lt1>
      <a:dk2>
        <a:srgbClr val="333441"/>
      </a:dk2>
      <a:lt2>
        <a:srgbClr val="878787"/>
      </a:lt2>
      <a:accent1>
        <a:srgbClr val="E31837"/>
      </a:accent1>
      <a:accent2>
        <a:srgbClr val="FAB000"/>
      </a:accent2>
      <a:accent3>
        <a:srgbClr val="F58C1F"/>
      </a:accent3>
      <a:accent4>
        <a:srgbClr val="F26620"/>
      </a:accent4>
      <a:accent5>
        <a:srgbClr val="A61241"/>
      </a:accent5>
      <a:accent6>
        <a:srgbClr val="240859"/>
      </a:accent6>
      <a:hlink>
        <a:srgbClr val="0563C1"/>
      </a:hlink>
      <a:folHlink>
        <a:srgbClr val="954F72"/>
      </a:folHlink>
    </a:clrScheme>
    <a:fontScheme name="IELTS">
      <a:majorFont>
        <a:latin typeface="Work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5CDEF7-93EF-4AFE-9F17-62ADBC98750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02EEE46B09A43947188FFB069E6BD" ma:contentTypeVersion="5" ma:contentTypeDescription="Create a new document." ma:contentTypeScope="" ma:versionID="1696a443b6ff6a5bbc64ac2e45d17da3">
  <xsd:schema xmlns:xsd="http://www.w3.org/2001/XMLSchema" xmlns:xs="http://www.w3.org/2001/XMLSchema" xmlns:p="http://schemas.microsoft.com/office/2006/metadata/properties" xmlns:ns2="fdf706d1-02f8-4a6d-bb9e-69a79a4d40e5" xmlns:ns3="261c1f45-b3d5-4b37-b41d-45d2f10c29fe" xmlns:ns4="bb66058c-3e6b-4e16-ba1f-210a4c721550" targetNamespace="http://schemas.microsoft.com/office/2006/metadata/properties" ma:root="true" ma:fieldsID="8338776c7caf736e3c1f25b79cc63481" ns2:_="" ns3:_="" ns4:_="">
    <xsd:import namespace="fdf706d1-02f8-4a6d-bb9e-69a79a4d40e5"/>
    <xsd:import namespace="261c1f45-b3d5-4b37-b41d-45d2f10c29fe"/>
    <xsd:import namespace="bb66058c-3e6b-4e16-ba1f-210a4c7215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4:MediaServiceObjectDetectorVersion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706d1-02f8-4a6d-bb9e-69a79a4d4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1c1f45-b3d5-4b37-b41d-45d2f10c29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6058c-3e6b-4e16-ba1f-210a4c721550" elementFormDefault="qualified">
    <xsd:import namespace="http://schemas.microsoft.com/office/2006/documentManagement/types"/>
    <xsd:import namespace="http://schemas.microsoft.com/office/infopath/2007/PartnerControls"/>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5FC4B-7AC3-416D-B437-2B6F586E1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706d1-02f8-4a6d-bb9e-69a79a4d40e5"/>
    <ds:schemaRef ds:uri="261c1f45-b3d5-4b37-b41d-45d2f10c29fe"/>
    <ds:schemaRef ds:uri="bb66058c-3e6b-4e16-ba1f-210a4c721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3.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(3)</Template>
  <TotalTime>0</TotalTime>
  <Pages>2</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Patroo, Roshan (Marketing and Communications)</dc:creator>
  <cp:keywords/>
  <dc:description/>
  <cp:lastModifiedBy>Irbash, Rahaf (Jordan)</cp:lastModifiedBy>
  <cp:revision>2</cp:revision>
  <cp:lastPrinted>2022-11-07T07:27:00Z</cp:lastPrinted>
  <dcterms:created xsi:type="dcterms:W3CDTF">2024-04-02T08:42:00Z</dcterms:created>
  <dcterms:modified xsi:type="dcterms:W3CDTF">2024-04-02T08:42:00Z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0x010100A4B02EEE46B09A43947188FFB069E6BD</vt:lpwstr>
  </property>
  <property fmtid="{D5CDD505-2E9C-101B-9397-08002B2CF9AE}" pid="3" name="GrammarlyDocumentId">
    <vt:lpwstr>6ea89267de8dd12b0da7b0265e015b71bd9a1df54de0c197298663b02c10e0d9</vt:lpwstr>
  </property>
</Properties>
</file>